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534A6" w14:textId="6AC0FE8D" w:rsidR="00486BB6" w:rsidRDefault="00486BB6" w:rsidP="00BF5FB5">
      <w:pPr>
        <w:rPr>
          <w:rFonts w:ascii="Calibri" w:hAnsi="Calibri"/>
          <w:lang w:val="en-US"/>
        </w:rPr>
      </w:pPr>
    </w:p>
    <w:p w14:paraId="6581A543" w14:textId="4845BC1B" w:rsidR="00486BB6" w:rsidRDefault="00486BB6">
      <w:pPr>
        <w:rPr>
          <w:rFonts w:ascii="Calibri" w:hAnsi="Calibri"/>
          <w:lang w:val="en-US"/>
        </w:rPr>
      </w:pPr>
    </w:p>
    <w:p w14:paraId="39ADD6D4" w14:textId="77777777" w:rsidR="005C214B" w:rsidRPr="00933933" w:rsidRDefault="005C214B" w:rsidP="005C214B">
      <w:pPr>
        <w:rPr>
          <w:rFonts w:ascii="Neue Haas Grotesk Display Pro" w:hAnsi="Neue Haas Grotesk Display Pro"/>
        </w:rPr>
      </w:pPr>
    </w:p>
    <w:tbl>
      <w:tblPr>
        <w:tblStyle w:val="TableGrid"/>
        <w:tblpPr w:leftFromText="180" w:rightFromText="180" w:vertAnchor="text" w:horzAnchor="margin" w:tblpY="125"/>
        <w:tblW w:w="9301" w:type="dxa"/>
        <w:tblBorders>
          <w:top w:val="dotted" w:sz="2" w:space="0" w:color="000000" w:themeColor="text1"/>
          <w:left w:val="dotted" w:sz="2" w:space="0" w:color="000000" w:themeColor="text1"/>
          <w:bottom w:val="dotted" w:sz="2" w:space="0" w:color="000000" w:themeColor="text1"/>
          <w:right w:val="dotted" w:sz="2" w:space="0" w:color="000000" w:themeColor="text1"/>
          <w:insideH w:val="dotted" w:sz="2" w:space="0" w:color="000000" w:themeColor="text1"/>
          <w:insideV w:val="dotted" w:sz="2" w:space="0" w:color="000000" w:themeColor="text1"/>
        </w:tblBorders>
        <w:tblLook w:val="04A0" w:firstRow="1" w:lastRow="0" w:firstColumn="1" w:lastColumn="0" w:noHBand="0" w:noVBand="1"/>
      </w:tblPr>
      <w:tblGrid>
        <w:gridCol w:w="2189"/>
        <w:gridCol w:w="7112"/>
      </w:tblGrid>
      <w:tr w:rsidR="00565620" w:rsidRPr="00933933" w14:paraId="3D754E38" w14:textId="77777777" w:rsidTr="1FD9317F">
        <w:trPr>
          <w:trHeight w:val="464"/>
        </w:trPr>
        <w:tc>
          <w:tcPr>
            <w:tcW w:w="2189" w:type="dxa"/>
          </w:tcPr>
          <w:p w14:paraId="2C373CE5" w14:textId="231EBEA7" w:rsidR="00565620" w:rsidRPr="00933933" w:rsidRDefault="00475D93" w:rsidP="00565620">
            <w:pPr>
              <w:rPr>
                <w:rFonts w:ascii="Neue Haas Grotesk Display Pro" w:hAnsi="Neue Haas Grotesk Display Pro"/>
                <w:b/>
                <w:bCs/>
              </w:rPr>
            </w:pPr>
            <w:r w:rsidRPr="00933933">
              <w:rPr>
                <w:rFonts w:ascii="Neue Haas Grotesk Display Pro" w:hAnsi="Neue Haas Grotesk Display Pro"/>
                <w:b/>
                <w:bCs/>
              </w:rPr>
              <w:t>JOB TITLE:</w:t>
            </w:r>
          </w:p>
        </w:tc>
        <w:tc>
          <w:tcPr>
            <w:tcW w:w="7112" w:type="dxa"/>
          </w:tcPr>
          <w:p w14:paraId="3EA43AEC" w14:textId="1EA5247D" w:rsidR="00565620" w:rsidRPr="00933933" w:rsidRDefault="00CB0444" w:rsidP="00565620">
            <w:pPr>
              <w:rPr>
                <w:rFonts w:ascii="Neue Haas Grotesk Display Pro" w:hAnsi="Neue Haas Grotesk Display Pro"/>
                <w:b/>
                <w:bCs/>
              </w:rPr>
            </w:pPr>
            <w:r w:rsidRPr="00933933">
              <w:rPr>
                <w:rFonts w:ascii="Neue Haas Grotesk Display Pro" w:hAnsi="Neue Haas Grotesk Display Pro"/>
                <w:b/>
                <w:bCs/>
              </w:rPr>
              <w:t>Therapeutic Coach Practitioner</w:t>
            </w:r>
          </w:p>
        </w:tc>
      </w:tr>
      <w:tr w:rsidR="00565620" w:rsidRPr="00933933" w14:paraId="5C83AD96" w14:textId="77777777" w:rsidTr="1FD9317F">
        <w:trPr>
          <w:trHeight w:val="464"/>
        </w:trPr>
        <w:tc>
          <w:tcPr>
            <w:tcW w:w="2189" w:type="dxa"/>
          </w:tcPr>
          <w:p w14:paraId="5846960E" w14:textId="00665763" w:rsidR="00565620" w:rsidRPr="00933933" w:rsidRDefault="00475D93" w:rsidP="00565620">
            <w:pPr>
              <w:rPr>
                <w:rFonts w:ascii="Neue Haas Grotesk Display Pro" w:hAnsi="Neue Haas Grotesk Display Pro"/>
                <w:b/>
                <w:bCs/>
              </w:rPr>
            </w:pPr>
            <w:r w:rsidRPr="00933933">
              <w:rPr>
                <w:rFonts w:ascii="Neue Haas Grotesk Display Pro" w:hAnsi="Neue Haas Grotesk Display Pro"/>
                <w:b/>
                <w:bCs/>
              </w:rPr>
              <w:t>REPORTING TO:</w:t>
            </w:r>
          </w:p>
        </w:tc>
        <w:tc>
          <w:tcPr>
            <w:tcW w:w="7112" w:type="dxa"/>
          </w:tcPr>
          <w:p w14:paraId="26F77D84" w14:textId="6B7EBAD3" w:rsidR="00565620" w:rsidRPr="00933933" w:rsidRDefault="0014511F" w:rsidP="00565620">
            <w:pPr>
              <w:rPr>
                <w:rFonts w:ascii="Neue Haas Grotesk Display Pro" w:hAnsi="Neue Haas Grotesk Display Pro"/>
              </w:rPr>
            </w:pPr>
            <w:r w:rsidRPr="00933933">
              <w:rPr>
                <w:rFonts w:ascii="Neue Haas Grotesk Display Pro" w:hAnsi="Neue Haas Grotesk Display Pro"/>
              </w:rPr>
              <w:t>Therapeutic Services Manager</w:t>
            </w:r>
          </w:p>
          <w:p w14:paraId="7F96F00A" w14:textId="77777777" w:rsidR="00565620" w:rsidRPr="00933933" w:rsidRDefault="00565620" w:rsidP="00565620">
            <w:pPr>
              <w:rPr>
                <w:rFonts w:ascii="Neue Haas Grotesk Display Pro" w:hAnsi="Neue Haas Grotesk Display Pro"/>
              </w:rPr>
            </w:pPr>
          </w:p>
        </w:tc>
      </w:tr>
      <w:tr w:rsidR="00565620" w:rsidRPr="00933933" w14:paraId="55C9098A" w14:textId="77777777" w:rsidTr="1FD9317F">
        <w:trPr>
          <w:trHeight w:val="451"/>
        </w:trPr>
        <w:tc>
          <w:tcPr>
            <w:tcW w:w="2189" w:type="dxa"/>
          </w:tcPr>
          <w:p w14:paraId="42A73A5E" w14:textId="1F631A01" w:rsidR="00565620" w:rsidRPr="00933933" w:rsidRDefault="22DA768E" w:rsidP="00565620">
            <w:pPr>
              <w:rPr>
                <w:rFonts w:ascii="Neue Haas Grotesk Display Pro" w:hAnsi="Neue Haas Grotesk Display Pro"/>
                <w:b/>
                <w:bCs/>
              </w:rPr>
            </w:pPr>
            <w:r w:rsidRPr="00933933">
              <w:rPr>
                <w:rFonts w:ascii="Neue Haas Grotesk Display Pro" w:hAnsi="Neue Haas Grotesk Display Pro"/>
                <w:b/>
                <w:bCs/>
              </w:rPr>
              <w:t>RESPONSIBLE FOR</w:t>
            </w:r>
            <w:r w:rsidR="00475D93" w:rsidRPr="00933933">
              <w:rPr>
                <w:rFonts w:ascii="Neue Haas Grotesk Display Pro" w:hAnsi="Neue Haas Grotesk Display Pro"/>
                <w:b/>
                <w:bCs/>
              </w:rPr>
              <w:t>:</w:t>
            </w:r>
          </w:p>
        </w:tc>
        <w:tc>
          <w:tcPr>
            <w:tcW w:w="7112" w:type="dxa"/>
          </w:tcPr>
          <w:p w14:paraId="466D255B" w14:textId="77777777" w:rsidR="0014511F" w:rsidRPr="00933933" w:rsidRDefault="0014511F" w:rsidP="0014511F">
            <w:pPr>
              <w:spacing w:line="300" w:lineRule="atLeast"/>
              <w:rPr>
                <w:rFonts w:ascii="Neue Haas Grotesk Display Pro" w:hAnsi="Neue Haas Grotesk Display Pro" w:cs="Segoe UI"/>
              </w:rPr>
            </w:pPr>
            <w:r w:rsidRPr="00933933">
              <w:rPr>
                <w:rFonts w:ascii="Neue Haas Grotesk Display Pro" w:hAnsi="Neue Haas Grotesk Display Pro" w:cs="Segoe UI"/>
              </w:rPr>
              <w:t>Volunteer Wellbeing Supporter</w:t>
            </w:r>
          </w:p>
          <w:p w14:paraId="2477110D" w14:textId="77777777" w:rsidR="00565620" w:rsidRPr="00933933" w:rsidRDefault="00565620" w:rsidP="00565620">
            <w:pPr>
              <w:rPr>
                <w:rFonts w:ascii="Neue Haas Grotesk Display Pro" w:hAnsi="Neue Haas Grotesk Display Pro"/>
              </w:rPr>
            </w:pPr>
          </w:p>
          <w:p w14:paraId="06D5DE97" w14:textId="77777777" w:rsidR="00565620" w:rsidRPr="00933933" w:rsidRDefault="00565620" w:rsidP="00565620">
            <w:pPr>
              <w:rPr>
                <w:rFonts w:ascii="Neue Haas Grotesk Display Pro" w:hAnsi="Neue Haas Grotesk Display Pro"/>
              </w:rPr>
            </w:pPr>
          </w:p>
        </w:tc>
      </w:tr>
      <w:tr w:rsidR="00565620" w:rsidRPr="00933933" w14:paraId="34CBA913" w14:textId="77777777" w:rsidTr="00DF7F31">
        <w:trPr>
          <w:trHeight w:val="592"/>
        </w:trPr>
        <w:tc>
          <w:tcPr>
            <w:tcW w:w="2189" w:type="dxa"/>
          </w:tcPr>
          <w:p w14:paraId="1C7FE64D" w14:textId="1FB2918F" w:rsidR="00565620" w:rsidRPr="00933933" w:rsidRDefault="00475D93" w:rsidP="00565620">
            <w:pPr>
              <w:rPr>
                <w:rFonts w:ascii="Neue Haas Grotesk Display Pro" w:hAnsi="Neue Haas Grotesk Display Pro"/>
                <w:b/>
                <w:bCs/>
              </w:rPr>
            </w:pPr>
            <w:r w:rsidRPr="00933933">
              <w:rPr>
                <w:rFonts w:ascii="Neue Haas Grotesk Display Pro" w:hAnsi="Neue Haas Grotesk Display Pro"/>
                <w:b/>
                <w:bCs/>
              </w:rPr>
              <w:t>HOURS:</w:t>
            </w:r>
          </w:p>
        </w:tc>
        <w:tc>
          <w:tcPr>
            <w:tcW w:w="7112" w:type="dxa"/>
          </w:tcPr>
          <w:p w14:paraId="743F206B" w14:textId="05AC26E7" w:rsidR="00565620" w:rsidRPr="00933933" w:rsidRDefault="00E06746" w:rsidP="00565620">
            <w:pPr>
              <w:rPr>
                <w:rFonts w:ascii="Neue Haas Grotesk Display Pro" w:hAnsi="Neue Haas Grotesk Display Pro"/>
              </w:rPr>
            </w:pPr>
            <w:r w:rsidRPr="00933933">
              <w:rPr>
                <w:rFonts w:ascii="Neue Haas Grotesk Display Pro" w:hAnsi="Neue Haas Grotesk Display Pro"/>
              </w:rPr>
              <w:t>Part-time</w:t>
            </w:r>
            <w:r>
              <w:rPr>
                <w:rFonts w:ascii="Neue Haas Grotesk Display Pro" w:hAnsi="Neue Haas Grotesk Display Pro"/>
              </w:rPr>
              <w:t xml:space="preserve"> 15-20 hours per week</w:t>
            </w:r>
          </w:p>
        </w:tc>
      </w:tr>
      <w:tr w:rsidR="00565620" w:rsidRPr="00933933" w14:paraId="22CC4C6A" w14:textId="77777777" w:rsidTr="1FD9317F">
        <w:trPr>
          <w:trHeight w:val="464"/>
        </w:trPr>
        <w:tc>
          <w:tcPr>
            <w:tcW w:w="2189" w:type="dxa"/>
          </w:tcPr>
          <w:p w14:paraId="04220FA7" w14:textId="73CE8209" w:rsidR="00565620" w:rsidRPr="00933933" w:rsidRDefault="00475D93" w:rsidP="00565620">
            <w:pPr>
              <w:rPr>
                <w:rFonts w:ascii="Neue Haas Grotesk Display Pro" w:hAnsi="Neue Haas Grotesk Display Pro"/>
                <w:b/>
                <w:bCs/>
              </w:rPr>
            </w:pPr>
            <w:r w:rsidRPr="00933933">
              <w:rPr>
                <w:rFonts w:ascii="Neue Haas Grotesk Display Pro" w:hAnsi="Neue Haas Grotesk Display Pro"/>
                <w:b/>
                <w:bCs/>
              </w:rPr>
              <w:t>SALARY:</w:t>
            </w:r>
          </w:p>
        </w:tc>
        <w:tc>
          <w:tcPr>
            <w:tcW w:w="7112" w:type="dxa"/>
          </w:tcPr>
          <w:p w14:paraId="272DCADD" w14:textId="3CDADB8F" w:rsidR="00565620" w:rsidRPr="00933933" w:rsidRDefault="00DF7F31" w:rsidP="1FD9317F">
            <w:pPr>
              <w:rPr>
                <w:rFonts w:ascii="Neue Haas Grotesk Display Pro" w:hAnsi="Neue Haas Grotesk Display Pro"/>
              </w:rPr>
            </w:pPr>
            <w:r w:rsidRPr="00DF7F31">
              <w:rPr>
                <w:rFonts w:ascii="Neue Haas Grotesk Display Pro" w:hAnsi="Neue Haas Grotesk Display Pro"/>
              </w:rPr>
              <w:t xml:space="preserve">£15,600 to £20,800 per annum gross (pro rata), depending on agreed contracted </w:t>
            </w:r>
            <w:r w:rsidR="00911D94" w:rsidRPr="00DF7F31">
              <w:rPr>
                <w:rFonts w:ascii="Neue Haas Grotesk Display Pro" w:hAnsi="Neue Haas Grotesk Display Pro"/>
              </w:rPr>
              <w:t>hours</w:t>
            </w:r>
            <w:r w:rsidR="00911D94">
              <w:rPr>
                <w:rFonts w:ascii="Neue Haas Grotesk Display Pro" w:hAnsi="Neue Haas Grotesk Display Pro"/>
              </w:rPr>
              <w:t xml:space="preserve"> </w:t>
            </w:r>
            <w:r w:rsidR="00911D94" w:rsidRPr="00DF7F31">
              <w:rPr>
                <w:rFonts w:ascii="Neue Haas Grotesk Display Pro" w:hAnsi="Neue Haas Grotesk Display Pro"/>
              </w:rPr>
              <w:t>per</w:t>
            </w:r>
            <w:r w:rsidRPr="00DF7F31">
              <w:rPr>
                <w:rFonts w:ascii="Neue Haas Grotesk Display Pro" w:hAnsi="Neue Haas Grotesk Display Pro"/>
              </w:rPr>
              <w:t xml:space="preserve"> week.</w:t>
            </w:r>
          </w:p>
        </w:tc>
      </w:tr>
      <w:tr w:rsidR="00565620" w:rsidRPr="00933933" w14:paraId="5872CE4C" w14:textId="77777777" w:rsidTr="1FD9317F">
        <w:trPr>
          <w:trHeight w:val="464"/>
        </w:trPr>
        <w:tc>
          <w:tcPr>
            <w:tcW w:w="2189" w:type="dxa"/>
          </w:tcPr>
          <w:p w14:paraId="129C46F7" w14:textId="6A11391A" w:rsidR="00565620" w:rsidRPr="00933933" w:rsidRDefault="00475D93" w:rsidP="00565620">
            <w:pPr>
              <w:rPr>
                <w:rFonts w:ascii="Neue Haas Grotesk Display Pro" w:hAnsi="Neue Haas Grotesk Display Pro"/>
                <w:b/>
                <w:bCs/>
              </w:rPr>
            </w:pPr>
            <w:r w:rsidRPr="00933933">
              <w:rPr>
                <w:rFonts w:ascii="Neue Haas Grotesk Display Pro" w:hAnsi="Neue Haas Grotesk Display Pro"/>
                <w:b/>
                <w:bCs/>
              </w:rPr>
              <w:t>CONTRACT TYPE:</w:t>
            </w:r>
          </w:p>
        </w:tc>
        <w:tc>
          <w:tcPr>
            <w:tcW w:w="7112" w:type="dxa"/>
          </w:tcPr>
          <w:p w14:paraId="105B3E03" w14:textId="77777777" w:rsidR="00565620" w:rsidRPr="00933933" w:rsidRDefault="00565620" w:rsidP="00565620">
            <w:pPr>
              <w:rPr>
                <w:rFonts w:ascii="Neue Haas Grotesk Display Pro" w:hAnsi="Neue Haas Grotesk Display Pro"/>
              </w:rPr>
            </w:pPr>
            <w:r w:rsidRPr="00933933">
              <w:rPr>
                <w:rFonts w:ascii="Neue Haas Grotesk Display Pro" w:hAnsi="Neue Haas Grotesk Display Pro"/>
              </w:rPr>
              <w:t>Permanent/ fixed term/ part time/ etc</w:t>
            </w:r>
          </w:p>
          <w:p w14:paraId="1766A91F" w14:textId="38C42153" w:rsidR="00565620" w:rsidRPr="00933933" w:rsidRDefault="00911D94" w:rsidP="00911D94">
            <w:pPr>
              <w:tabs>
                <w:tab w:val="left" w:pos="1875"/>
              </w:tabs>
              <w:rPr>
                <w:rFonts w:ascii="Neue Haas Grotesk Display Pro" w:hAnsi="Neue Haas Grotesk Display Pro"/>
              </w:rPr>
            </w:pPr>
            <w:r>
              <w:rPr>
                <w:rFonts w:ascii="Neue Haas Grotesk Display Pro" w:hAnsi="Neue Haas Grotesk Display Pro"/>
              </w:rPr>
              <w:tab/>
            </w:r>
          </w:p>
        </w:tc>
      </w:tr>
      <w:tr w:rsidR="00565620" w:rsidRPr="00933933" w14:paraId="07522DA0" w14:textId="77777777" w:rsidTr="1FD9317F">
        <w:trPr>
          <w:trHeight w:val="464"/>
        </w:trPr>
        <w:tc>
          <w:tcPr>
            <w:tcW w:w="2189" w:type="dxa"/>
          </w:tcPr>
          <w:p w14:paraId="476110C0" w14:textId="776BE047" w:rsidR="00565620" w:rsidRPr="00933933" w:rsidRDefault="00475D93" w:rsidP="00565620">
            <w:pPr>
              <w:rPr>
                <w:rFonts w:ascii="Neue Haas Grotesk Display Pro" w:hAnsi="Neue Haas Grotesk Display Pro"/>
                <w:b/>
                <w:bCs/>
              </w:rPr>
            </w:pPr>
            <w:r w:rsidRPr="00933933">
              <w:rPr>
                <w:rFonts w:ascii="Neue Haas Grotesk Display Pro" w:hAnsi="Neue Haas Grotesk Display Pro"/>
                <w:b/>
                <w:bCs/>
              </w:rPr>
              <w:t>LOCATION:</w:t>
            </w:r>
          </w:p>
        </w:tc>
        <w:tc>
          <w:tcPr>
            <w:tcW w:w="7112" w:type="dxa"/>
          </w:tcPr>
          <w:p w14:paraId="4C4ED51A" w14:textId="459EF172" w:rsidR="00565620" w:rsidRPr="00933933" w:rsidRDefault="00CF6FBD" w:rsidP="00565620">
            <w:pPr>
              <w:rPr>
                <w:rFonts w:ascii="Neue Haas Grotesk Display Pro" w:hAnsi="Neue Haas Grotesk Display Pro"/>
              </w:rPr>
            </w:pPr>
            <w:r w:rsidRPr="00CF6FBD">
              <w:rPr>
                <w:rFonts w:ascii="Neue Haas Grotesk Display Pro" w:hAnsi="Neue Haas Grotesk Display Pro"/>
              </w:rPr>
              <w:t>Watford and/or Ware, Hertfordshire, with occasional travel to community venues across Hertfordshire as required</w:t>
            </w:r>
          </w:p>
        </w:tc>
      </w:tr>
      <w:tr w:rsidR="00565620" w:rsidRPr="00933933" w14:paraId="46D6A8D9" w14:textId="77777777" w:rsidTr="1FD9317F">
        <w:trPr>
          <w:trHeight w:val="60"/>
        </w:trPr>
        <w:tc>
          <w:tcPr>
            <w:tcW w:w="2189" w:type="dxa"/>
          </w:tcPr>
          <w:p w14:paraId="76AD0B2B" w14:textId="51410D3B" w:rsidR="00565620" w:rsidRPr="00933933" w:rsidRDefault="00475D93" w:rsidP="00565620">
            <w:pPr>
              <w:rPr>
                <w:rFonts w:ascii="Neue Haas Grotesk Display Pro" w:hAnsi="Neue Haas Grotesk Display Pro"/>
                <w:b/>
                <w:bCs/>
              </w:rPr>
            </w:pPr>
            <w:r w:rsidRPr="00933933">
              <w:rPr>
                <w:rFonts w:ascii="Neue Haas Grotesk Display Pro" w:hAnsi="Neue Haas Grotesk Display Pro"/>
                <w:b/>
                <w:bCs/>
              </w:rPr>
              <w:t>OTHER</w:t>
            </w:r>
          </w:p>
        </w:tc>
        <w:tc>
          <w:tcPr>
            <w:tcW w:w="7112" w:type="dxa"/>
          </w:tcPr>
          <w:p w14:paraId="67926BBA" w14:textId="77777777" w:rsidR="00565620" w:rsidRPr="00933933" w:rsidRDefault="00565620" w:rsidP="00565620">
            <w:pPr>
              <w:rPr>
                <w:rFonts w:ascii="Neue Haas Grotesk Display Pro" w:hAnsi="Neue Haas Grotesk Display Pro"/>
              </w:rPr>
            </w:pPr>
          </w:p>
          <w:p w14:paraId="773BA931" w14:textId="77777777" w:rsidR="00565620" w:rsidRPr="00933933" w:rsidRDefault="00565620" w:rsidP="00565620">
            <w:pPr>
              <w:rPr>
                <w:rFonts w:ascii="Neue Haas Grotesk Display Pro" w:hAnsi="Neue Haas Grotesk Display Pro"/>
              </w:rPr>
            </w:pPr>
          </w:p>
        </w:tc>
      </w:tr>
    </w:tbl>
    <w:p w14:paraId="6312FD95" w14:textId="77777777" w:rsidR="006F6185" w:rsidRPr="00933933" w:rsidRDefault="006F6185" w:rsidP="006F6185">
      <w:pPr>
        <w:rPr>
          <w:rFonts w:ascii="Neue Haas Grotesk Display Pro" w:hAnsi="Neue Haas Grotesk Display Pro"/>
        </w:rPr>
      </w:pPr>
    </w:p>
    <w:p w14:paraId="30588EC1" w14:textId="77777777" w:rsidR="00565620" w:rsidRPr="00933933" w:rsidRDefault="00565620" w:rsidP="00565620">
      <w:pPr>
        <w:rPr>
          <w:rFonts w:ascii="Neue Haas Grotesk Display Pro" w:hAnsi="Neue Haas Grotesk Display Pro"/>
        </w:rPr>
      </w:pPr>
    </w:p>
    <w:p w14:paraId="506948FF" w14:textId="26C02AD0" w:rsidR="00565620" w:rsidRPr="00933933" w:rsidRDefault="00565620" w:rsidP="00565620">
      <w:pPr>
        <w:rPr>
          <w:rFonts w:ascii="Neue Haas Grotesk Display Pro" w:hAnsi="Neue Haas Grotesk Display Pro"/>
          <w:b/>
          <w:bCs/>
        </w:rPr>
      </w:pPr>
      <w:r w:rsidRPr="00933933">
        <w:rPr>
          <w:rFonts w:ascii="Neue Haas Grotesk Display Pro" w:hAnsi="Neue Haas Grotesk Display Pro"/>
          <w:b/>
          <w:bCs/>
        </w:rPr>
        <w:t xml:space="preserve"> ABOUT GUIDEPOSTS TRUST</w:t>
      </w:r>
    </w:p>
    <w:p w14:paraId="067E7318" w14:textId="77777777" w:rsidR="006F6185" w:rsidRPr="00933933" w:rsidRDefault="006F6185" w:rsidP="005C214B">
      <w:pPr>
        <w:rPr>
          <w:rFonts w:ascii="Neue Haas Grotesk Display Pro" w:hAnsi="Neue Haas Grotesk Display Pro"/>
        </w:rPr>
      </w:pPr>
    </w:p>
    <w:p w14:paraId="25268FF6" w14:textId="3FF287B3" w:rsidR="00565620" w:rsidRPr="00933933" w:rsidRDefault="00565620" w:rsidP="00565620">
      <w:pPr>
        <w:rPr>
          <w:rFonts w:ascii="Neue Haas Grotesk Display Pro" w:hAnsi="Neue Haas Grotesk Display Pro"/>
        </w:rPr>
      </w:pPr>
      <w:r w:rsidRPr="00933933">
        <w:rPr>
          <w:rFonts w:ascii="Neue Haas Grotesk Display Pro" w:hAnsi="Neue Haas Grotesk Display Pro"/>
        </w:rPr>
        <w:t xml:space="preserve">Guideposts is a UK based charity working with people in local communities to help them access the support, </w:t>
      </w:r>
      <w:r w:rsidR="00DE49FB" w:rsidRPr="00933933">
        <w:rPr>
          <w:rFonts w:ascii="Neue Haas Grotesk Display Pro" w:hAnsi="Neue Haas Grotesk Display Pro"/>
        </w:rPr>
        <w:t>opportunities,</w:t>
      </w:r>
      <w:r w:rsidRPr="00933933">
        <w:rPr>
          <w:rFonts w:ascii="Neue Haas Grotesk Display Pro" w:hAnsi="Neue Haas Grotesk Display Pro"/>
        </w:rPr>
        <w:t xml:space="preserve"> and skills they need to overcome social challenges, improve their wellbeing and change their lives.</w:t>
      </w:r>
    </w:p>
    <w:p w14:paraId="750E7A84" w14:textId="77777777" w:rsidR="00565620" w:rsidRPr="00933933" w:rsidRDefault="00565620" w:rsidP="00565620">
      <w:pPr>
        <w:rPr>
          <w:rFonts w:ascii="Neue Haas Grotesk Display Pro" w:hAnsi="Neue Haas Grotesk Display Pro"/>
        </w:rPr>
      </w:pPr>
    </w:p>
    <w:p w14:paraId="536D92E7" w14:textId="05D9C6BD" w:rsidR="00565620" w:rsidRPr="00933933" w:rsidRDefault="00565620" w:rsidP="00565620">
      <w:pPr>
        <w:rPr>
          <w:rFonts w:ascii="Neue Haas Grotesk Display Pro" w:hAnsi="Neue Haas Grotesk Display Pro"/>
        </w:rPr>
      </w:pPr>
      <w:r w:rsidRPr="00933933">
        <w:rPr>
          <w:rFonts w:ascii="Neue Haas Grotesk Display Pro" w:hAnsi="Neue Haas Grotesk Display Pro"/>
        </w:rPr>
        <w:t xml:space="preserve">We run a range of services that are focused on helping people to achieve their potential regardless of their circumstances. We connect people together so that they can experience the joy that comes from friendship, activity, learning, </w:t>
      </w:r>
      <w:r w:rsidR="00DE49FB" w:rsidRPr="00933933">
        <w:rPr>
          <w:rFonts w:ascii="Neue Haas Grotesk Display Pro" w:hAnsi="Neue Haas Grotesk Display Pro"/>
        </w:rPr>
        <w:t>purpose,</w:t>
      </w:r>
      <w:r w:rsidRPr="00933933">
        <w:rPr>
          <w:rFonts w:ascii="Neue Haas Grotesk Display Pro" w:hAnsi="Neue Haas Grotesk Display Pro"/>
        </w:rPr>
        <w:t xml:space="preserve"> and occupation. We love what we </w:t>
      </w:r>
      <w:r w:rsidR="00DE49FB" w:rsidRPr="00933933">
        <w:rPr>
          <w:rFonts w:ascii="Neue Haas Grotesk Display Pro" w:hAnsi="Neue Haas Grotesk Display Pro"/>
        </w:rPr>
        <w:t>do,</w:t>
      </w:r>
      <w:r w:rsidRPr="00933933">
        <w:rPr>
          <w:rFonts w:ascii="Neue Haas Grotesk Display Pro" w:hAnsi="Neue Haas Grotesk Display Pro"/>
        </w:rPr>
        <w:t xml:space="preserve"> and we love seeing people flourish.</w:t>
      </w:r>
    </w:p>
    <w:p w14:paraId="6EABA9D9" w14:textId="77777777" w:rsidR="00565620" w:rsidRPr="00933933" w:rsidRDefault="00565620" w:rsidP="00565620">
      <w:pPr>
        <w:rPr>
          <w:rFonts w:ascii="Neue Haas Grotesk Display Pro" w:hAnsi="Neue Haas Grotesk Display Pro"/>
        </w:rPr>
      </w:pPr>
    </w:p>
    <w:p w14:paraId="2DA98D26" w14:textId="77777777" w:rsidR="00565620" w:rsidRPr="00933933" w:rsidRDefault="00565620" w:rsidP="00565620">
      <w:pPr>
        <w:rPr>
          <w:rFonts w:ascii="Neue Haas Grotesk Display Pro" w:hAnsi="Neue Haas Grotesk Display Pro"/>
        </w:rPr>
      </w:pPr>
      <w:r w:rsidRPr="00933933">
        <w:rPr>
          <w:rFonts w:ascii="Neue Haas Grotesk Display Pro" w:hAnsi="Neue Haas Grotesk Display Pro"/>
        </w:rPr>
        <w:t>Many of the people we support come from the most disadvantaged groups in our society, including children and adults with additional needs and disabilities, people with mental health problems, older people with dementia and other neuro-degenerative conditions, and the families or carers of all these groups. We believe that all people should be equally valued and have an equal chance to live the best life possible, that is why we do what we do.</w:t>
      </w:r>
    </w:p>
    <w:p w14:paraId="5C98AD7D" w14:textId="77777777" w:rsidR="00565620" w:rsidRPr="00933933" w:rsidRDefault="00565620" w:rsidP="00565620">
      <w:pPr>
        <w:rPr>
          <w:rFonts w:ascii="Neue Haas Grotesk Display Pro" w:hAnsi="Neue Haas Grotesk Display Pro"/>
        </w:rPr>
      </w:pPr>
      <w:r w:rsidRPr="00933933">
        <w:rPr>
          <w:rFonts w:ascii="Neue Haas Grotesk Display Pro" w:hAnsi="Neue Haas Grotesk Display Pro"/>
        </w:rPr>
        <w:t>Together we are the Guideposts community, helping each other to achieve better wellbeing.</w:t>
      </w:r>
    </w:p>
    <w:p w14:paraId="3C12014A" w14:textId="77777777" w:rsidR="00612A23" w:rsidRPr="00933933" w:rsidRDefault="00612A23" w:rsidP="00612A23">
      <w:pPr>
        <w:rPr>
          <w:rFonts w:ascii="Neue Haas Grotesk Display Pro" w:hAnsi="Neue Haas Grotesk Display Pro"/>
        </w:rPr>
      </w:pPr>
    </w:p>
    <w:p w14:paraId="168D6973" w14:textId="77777777" w:rsidR="00720936" w:rsidRPr="00933933" w:rsidRDefault="00720936" w:rsidP="00612A23">
      <w:pPr>
        <w:rPr>
          <w:rFonts w:ascii="Neue Haas Grotesk Display Pro" w:hAnsi="Neue Haas Grotesk Display Pro"/>
          <w:b/>
        </w:rPr>
      </w:pPr>
    </w:p>
    <w:p w14:paraId="52A9A2A5" w14:textId="4A130EC8" w:rsidR="00565620" w:rsidRPr="00933933" w:rsidRDefault="00565620" w:rsidP="00612A23">
      <w:pPr>
        <w:rPr>
          <w:rFonts w:ascii="Neue Haas Grotesk Display Pro" w:hAnsi="Neue Haas Grotesk Display Pro"/>
          <w:b/>
        </w:rPr>
      </w:pPr>
      <w:r w:rsidRPr="00933933">
        <w:rPr>
          <w:rFonts w:ascii="Neue Haas Grotesk Display Pro" w:hAnsi="Neue Haas Grotesk Display Pro"/>
          <w:b/>
        </w:rPr>
        <w:t>PURPOSE OF ROLE</w:t>
      </w:r>
    </w:p>
    <w:p w14:paraId="7FED3B51" w14:textId="52D53AD9" w:rsidR="002E4235" w:rsidRPr="00933933" w:rsidRDefault="002E4235" w:rsidP="002E4235">
      <w:pPr>
        <w:spacing w:after="2" w:line="360" w:lineRule="auto"/>
        <w:ind w:left="10" w:right="8"/>
        <w:rPr>
          <w:rFonts w:ascii="Neue Haas Grotesk Display Pro" w:hAnsi="Neue Haas Grotesk Display Pro"/>
        </w:rPr>
      </w:pPr>
      <w:r w:rsidRPr="00933933">
        <w:rPr>
          <w:rFonts w:ascii="Neue Haas Grotesk Display Pro" w:hAnsi="Neue Haas Grotesk Display Pro"/>
        </w:rPr>
        <w:t xml:space="preserve">The You Matter service provides relational, trauma-informed, psychologically informed coaching for people following a suicide attempt. The Coach Practitioner plays a central role </w:t>
      </w:r>
      <w:r w:rsidRPr="00933933">
        <w:rPr>
          <w:rFonts w:ascii="Neue Haas Grotesk Display Pro" w:hAnsi="Neue Haas Grotesk Display Pro"/>
        </w:rPr>
        <w:lastRenderedPageBreak/>
        <w:t xml:space="preserve">in delivering compassionate, non-stigmatising, person-centred support that helps individuals stabilise, rebuild hope, and develop practical coping strategies. </w:t>
      </w:r>
    </w:p>
    <w:p w14:paraId="4B09A1D7" w14:textId="77777777" w:rsidR="002E4235" w:rsidRPr="00933933" w:rsidRDefault="002E4235" w:rsidP="002E4235">
      <w:pPr>
        <w:spacing w:after="123"/>
        <w:rPr>
          <w:rFonts w:ascii="Neue Haas Grotesk Display Pro" w:hAnsi="Neue Haas Grotesk Display Pro"/>
        </w:rPr>
      </w:pPr>
      <w:r w:rsidRPr="00933933">
        <w:rPr>
          <w:rFonts w:ascii="Neue Haas Grotesk Display Pro" w:hAnsi="Neue Haas Grotesk Display Pro"/>
        </w:rPr>
        <w:t xml:space="preserve"> </w:t>
      </w:r>
    </w:p>
    <w:p w14:paraId="4B92820E" w14:textId="77777777" w:rsidR="002E4235" w:rsidRPr="00933933" w:rsidRDefault="002E4235" w:rsidP="002E4235">
      <w:pPr>
        <w:spacing w:after="1" w:line="360" w:lineRule="auto"/>
        <w:ind w:left="10" w:right="8"/>
        <w:rPr>
          <w:rFonts w:ascii="Neue Haas Grotesk Display Pro" w:hAnsi="Neue Haas Grotesk Display Pro"/>
        </w:rPr>
      </w:pPr>
      <w:r w:rsidRPr="00933933">
        <w:rPr>
          <w:rFonts w:ascii="Neue Haas Grotesk Display Pro" w:hAnsi="Neue Haas Grotesk Display Pro"/>
        </w:rPr>
        <w:t xml:space="preserve">Relational Practice underpins all aspects of the role. Practitioners work collaboratively with clients to address multiple and fluctuating needs in a flexible, holistic, and consistent way. The service is: </w:t>
      </w:r>
    </w:p>
    <w:p w14:paraId="460A42CB" w14:textId="77777777" w:rsidR="005D3B64" w:rsidRPr="00933933" w:rsidRDefault="005D3B64" w:rsidP="005D3B64">
      <w:pPr>
        <w:pStyle w:val="ListParagraph"/>
        <w:numPr>
          <w:ilvl w:val="0"/>
          <w:numId w:val="13"/>
        </w:numPr>
        <w:spacing w:after="1" w:line="360"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Consistent </w:t>
      </w:r>
    </w:p>
    <w:p w14:paraId="43A6FBD9" w14:textId="77777777" w:rsidR="005D3B64" w:rsidRPr="00933933" w:rsidRDefault="005D3B64" w:rsidP="005D3B64">
      <w:pPr>
        <w:pStyle w:val="ListParagraph"/>
        <w:numPr>
          <w:ilvl w:val="0"/>
          <w:numId w:val="13"/>
        </w:numPr>
        <w:spacing w:after="1" w:line="360"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Inclusive </w:t>
      </w:r>
    </w:p>
    <w:p w14:paraId="3339D790" w14:textId="77777777" w:rsidR="005D3B64" w:rsidRPr="00933933" w:rsidRDefault="005D3B64" w:rsidP="005D3B64">
      <w:pPr>
        <w:pStyle w:val="ListParagraph"/>
        <w:numPr>
          <w:ilvl w:val="0"/>
          <w:numId w:val="13"/>
        </w:numPr>
        <w:spacing w:after="1" w:line="360"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Person-centred </w:t>
      </w:r>
    </w:p>
    <w:p w14:paraId="0BEE9316" w14:textId="77777777" w:rsidR="005D3B64" w:rsidRPr="00933933" w:rsidRDefault="005D3B64" w:rsidP="005D3B64">
      <w:pPr>
        <w:pStyle w:val="ListParagraph"/>
        <w:numPr>
          <w:ilvl w:val="0"/>
          <w:numId w:val="13"/>
        </w:numPr>
        <w:spacing w:after="1" w:line="360"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Long-term and crisis-responsive </w:t>
      </w:r>
    </w:p>
    <w:p w14:paraId="3C475CA0" w14:textId="77777777" w:rsidR="005D3B64" w:rsidRPr="00933933" w:rsidRDefault="005D3B64" w:rsidP="005D3B64">
      <w:pPr>
        <w:pStyle w:val="ListParagraph"/>
        <w:numPr>
          <w:ilvl w:val="0"/>
          <w:numId w:val="13"/>
        </w:numPr>
        <w:spacing w:after="1" w:line="360"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Flexible and collaborative across sectors </w:t>
      </w:r>
    </w:p>
    <w:p w14:paraId="52074556" w14:textId="77777777" w:rsidR="005D3B64" w:rsidRPr="00933933" w:rsidRDefault="005D3B64" w:rsidP="005D3B64">
      <w:pPr>
        <w:pStyle w:val="ListParagraph"/>
        <w:numPr>
          <w:ilvl w:val="0"/>
          <w:numId w:val="13"/>
        </w:numPr>
        <w:spacing w:after="1" w:line="360"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Evidence-based </w:t>
      </w:r>
    </w:p>
    <w:p w14:paraId="2F19E058" w14:textId="77777777" w:rsidR="005D3B64" w:rsidRPr="00933933" w:rsidRDefault="005D3B64" w:rsidP="005D3B64">
      <w:pPr>
        <w:pStyle w:val="ListParagraph"/>
        <w:numPr>
          <w:ilvl w:val="0"/>
          <w:numId w:val="13"/>
        </w:numPr>
        <w:spacing w:after="1" w:line="360"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Trauma-informed and intersectional </w:t>
      </w:r>
    </w:p>
    <w:p w14:paraId="3A245669" w14:textId="46A7D16B" w:rsidR="005D3B64" w:rsidRPr="00933933" w:rsidRDefault="005D3B64" w:rsidP="005D3B64">
      <w:pPr>
        <w:pStyle w:val="ListParagraph"/>
        <w:numPr>
          <w:ilvl w:val="0"/>
          <w:numId w:val="13"/>
        </w:numPr>
        <w:spacing w:after="1" w:line="360"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Grounded in complexity-aware practice </w:t>
      </w:r>
    </w:p>
    <w:p w14:paraId="732E1881" w14:textId="78EF0160" w:rsidR="002E4235" w:rsidRPr="00933933" w:rsidRDefault="005D3B64" w:rsidP="005D3B64">
      <w:pPr>
        <w:spacing w:after="1" w:line="360" w:lineRule="auto"/>
        <w:ind w:left="10" w:right="8"/>
        <w:rPr>
          <w:rFonts w:ascii="Neue Haas Grotesk Display Pro" w:hAnsi="Neue Haas Grotesk Display Pro"/>
        </w:rPr>
      </w:pPr>
      <w:r w:rsidRPr="00933933">
        <w:rPr>
          <w:rFonts w:ascii="Neue Haas Grotesk Display Pro" w:hAnsi="Neue Haas Grotesk Display Pro"/>
        </w:rPr>
        <w:t xml:space="preserve"> The role blends coaching, crisis-aware support, skills-building, and practical problem-solving to help individuals move towards safety, stability, and meaningful recovery.</w:t>
      </w:r>
    </w:p>
    <w:p w14:paraId="3CA0B9BB" w14:textId="77777777" w:rsidR="00565620" w:rsidRPr="00933933" w:rsidRDefault="00565620" w:rsidP="00612A23">
      <w:pPr>
        <w:rPr>
          <w:rFonts w:ascii="Neue Haas Grotesk Display Pro" w:hAnsi="Neue Haas Grotesk Display Pro"/>
          <w:b/>
        </w:rPr>
      </w:pPr>
    </w:p>
    <w:p w14:paraId="08B94A14" w14:textId="77777777" w:rsidR="00E654E6" w:rsidRPr="00933933" w:rsidRDefault="00E654E6" w:rsidP="00E654E6">
      <w:pPr>
        <w:rPr>
          <w:rFonts w:ascii="Neue Haas Grotesk Display Pro" w:hAnsi="Neue Haas Grotesk Display Pro"/>
        </w:rPr>
      </w:pPr>
    </w:p>
    <w:p w14:paraId="377DCB1E" w14:textId="7AD64245" w:rsidR="00612A23" w:rsidRPr="00933933" w:rsidRDefault="00565620" w:rsidP="00E654E6">
      <w:pPr>
        <w:rPr>
          <w:rFonts w:ascii="Neue Haas Grotesk Display Pro" w:hAnsi="Neue Haas Grotesk Display Pro" w:cstheme="majorHAnsi"/>
          <w:b/>
          <w:bCs/>
        </w:rPr>
      </w:pPr>
      <w:r w:rsidRPr="00933933">
        <w:rPr>
          <w:rFonts w:ascii="Neue Haas Grotesk Display Pro" w:hAnsi="Neue Haas Grotesk Display Pro" w:cstheme="majorBidi"/>
          <w:b/>
          <w:bCs/>
        </w:rPr>
        <w:t>KEY REPONSIBILITIES</w:t>
      </w:r>
    </w:p>
    <w:p w14:paraId="7DA52852" w14:textId="77777777" w:rsidR="00F01CDB" w:rsidRPr="00933933" w:rsidRDefault="00F01CDB" w:rsidP="00F01CDB">
      <w:pPr>
        <w:rPr>
          <w:rFonts w:ascii="Neue Haas Grotesk Display Pro" w:hAnsi="Neue Haas Grotesk Display Pro" w:cstheme="majorBidi"/>
          <w:b/>
          <w:bCs/>
        </w:rPr>
      </w:pPr>
    </w:p>
    <w:p w14:paraId="589DED53" w14:textId="229D0A69" w:rsidR="00F01CDB" w:rsidRPr="00933933" w:rsidRDefault="00F01CDB" w:rsidP="00F01CDB">
      <w:pPr>
        <w:rPr>
          <w:rFonts w:ascii="Neue Haas Grotesk Display Pro" w:hAnsi="Neue Haas Grotesk Display Pro" w:cstheme="majorBidi"/>
          <w:b/>
          <w:bCs/>
        </w:rPr>
      </w:pPr>
      <w:r w:rsidRPr="00933933">
        <w:rPr>
          <w:rFonts w:ascii="Neue Haas Grotesk Display Pro" w:hAnsi="Neue Haas Grotesk Display Pro" w:cstheme="majorBidi"/>
          <w:b/>
          <w:bCs/>
        </w:rPr>
        <w:t xml:space="preserve">Psychologically Informed Coaching </w:t>
      </w:r>
    </w:p>
    <w:p w14:paraId="3DA666BD" w14:textId="77777777" w:rsidR="00F01CDB" w:rsidRPr="00933933" w:rsidRDefault="00F01CDB" w:rsidP="00F01CDB">
      <w:pPr>
        <w:pStyle w:val="ListParagraph"/>
        <w:numPr>
          <w:ilvl w:val="0"/>
          <w:numId w:val="14"/>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Deliver trauma-informed, relational coaching interventions via telephone and videoconferencing. </w:t>
      </w:r>
    </w:p>
    <w:p w14:paraId="33C0357B" w14:textId="00DC6861" w:rsidR="00F01CDB" w:rsidRPr="00933933" w:rsidRDefault="00F01CDB" w:rsidP="00F01CDB">
      <w:pPr>
        <w:pStyle w:val="ListParagraph"/>
        <w:numPr>
          <w:ilvl w:val="0"/>
          <w:numId w:val="14"/>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Provide structured, psychologically informed support that draws on Person-centred, DBT-informed, CBT-informed, and crisis-aware principles (non-clinical). </w:t>
      </w:r>
    </w:p>
    <w:p w14:paraId="6FD07AD6" w14:textId="77777777" w:rsidR="00F01CDB" w:rsidRPr="00933933" w:rsidRDefault="00F01CDB" w:rsidP="00F01CDB">
      <w:pPr>
        <w:pStyle w:val="ListParagraph"/>
        <w:numPr>
          <w:ilvl w:val="0"/>
          <w:numId w:val="14"/>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Support clients to understand how trauma, distress, and emotional dysregulation affect their lives and relationships. </w:t>
      </w:r>
    </w:p>
    <w:p w14:paraId="2C0544B3" w14:textId="77777777" w:rsidR="00F01CDB" w:rsidRPr="00933933" w:rsidRDefault="00F01CDB" w:rsidP="00F01CDB">
      <w:pPr>
        <w:pStyle w:val="ListParagraph"/>
        <w:numPr>
          <w:ilvl w:val="0"/>
          <w:numId w:val="14"/>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Coach clients in developing healthy coping mechanisms, emotional-regulation strategies, and distress-tolerance skills. </w:t>
      </w:r>
    </w:p>
    <w:p w14:paraId="75F8D30D" w14:textId="612962AA" w:rsidR="008D1674" w:rsidRPr="00933933" w:rsidRDefault="00F01CDB" w:rsidP="00F01CDB">
      <w:pPr>
        <w:pStyle w:val="ListParagraph"/>
        <w:numPr>
          <w:ilvl w:val="0"/>
          <w:numId w:val="14"/>
        </w:numPr>
        <w:rPr>
          <w:rFonts w:ascii="Neue Haas Grotesk Display Pro" w:hAnsi="Neue Haas Grotesk Display Pro" w:cstheme="majorHAnsi"/>
          <w:b/>
          <w:bCs/>
          <w:sz w:val="24"/>
          <w:szCs w:val="24"/>
        </w:rPr>
      </w:pPr>
      <w:r w:rsidRPr="00933933">
        <w:rPr>
          <w:rFonts w:ascii="Neue Haas Grotesk Display Pro" w:hAnsi="Neue Haas Grotesk Display Pro" w:cstheme="majorBidi"/>
          <w:sz w:val="24"/>
          <w:szCs w:val="24"/>
        </w:rPr>
        <w:t>Facilitate online groups, workshops, and skills-training sessions</w:t>
      </w:r>
    </w:p>
    <w:p w14:paraId="4EE520C2" w14:textId="77777777" w:rsidR="009A328D" w:rsidRPr="00933933" w:rsidRDefault="009A328D" w:rsidP="009A328D">
      <w:pPr>
        <w:pStyle w:val="Heading1"/>
        <w:ind w:left="-5"/>
        <w:rPr>
          <w:rFonts w:ascii="Neue Haas Grotesk Display Pro" w:hAnsi="Neue Haas Grotesk Display Pro"/>
          <w:b/>
          <w:bCs/>
          <w:sz w:val="24"/>
          <w:u w:val="none"/>
        </w:rPr>
      </w:pPr>
      <w:r w:rsidRPr="00933933">
        <w:rPr>
          <w:rFonts w:ascii="Neue Haas Grotesk Display Pro" w:hAnsi="Neue Haas Grotesk Display Pro"/>
          <w:b/>
          <w:bCs/>
          <w:sz w:val="24"/>
          <w:u w:val="none"/>
        </w:rPr>
        <w:t xml:space="preserve">Crisis-Aware Support </w:t>
      </w:r>
    </w:p>
    <w:p w14:paraId="47268E1D" w14:textId="77777777" w:rsidR="009A328D" w:rsidRPr="00933933" w:rsidRDefault="009A328D" w:rsidP="009A328D">
      <w:pPr>
        <w:pStyle w:val="ListParagraph"/>
        <w:numPr>
          <w:ilvl w:val="0"/>
          <w:numId w:val="20"/>
        </w:numPr>
        <w:spacing w:after="1" w:line="360"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Provide crisis-responsive coaching that focuses on current emotional states, safety, and stabilisation. </w:t>
      </w:r>
    </w:p>
    <w:p w14:paraId="2D26CDFF" w14:textId="77777777" w:rsidR="009A328D" w:rsidRPr="00933933" w:rsidRDefault="009A328D" w:rsidP="009A328D">
      <w:pPr>
        <w:pStyle w:val="ListParagraph"/>
        <w:numPr>
          <w:ilvl w:val="0"/>
          <w:numId w:val="20"/>
        </w:numPr>
        <w:spacing w:after="2" w:line="360"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Support clients to identify triggers, warning signs, and behavioural patterns that precede crisis. </w:t>
      </w:r>
    </w:p>
    <w:p w14:paraId="44B972D9" w14:textId="77777777" w:rsidR="009A328D" w:rsidRPr="00933933" w:rsidRDefault="009A328D" w:rsidP="009A328D">
      <w:pPr>
        <w:pStyle w:val="ListParagraph"/>
        <w:numPr>
          <w:ilvl w:val="0"/>
          <w:numId w:val="20"/>
        </w:numPr>
        <w:spacing w:after="61" w:line="259"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lastRenderedPageBreak/>
        <w:t xml:space="preserve">Collaborate on personalised safety plans and coping strategies. </w:t>
      </w:r>
    </w:p>
    <w:p w14:paraId="1977C60D" w14:textId="77777777" w:rsidR="009A328D" w:rsidRPr="00933933" w:rsidRDefault="009A328D" w:rsidP="009A328D">
      <w:pPr>
        <w:pStyle w:val="ListParagraph"/>
        <w:numPr>
          <w:ilvl w:val="0"/>
          <w:numId w:val="20"/>
        </w:numPr>
        <w:spacing w:after="61" w:line="259"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Escalate risk appropriately following You Matter protocols. </w:t>
      </w:r>
    </w:p>
    <w:p w14:paraId="22F5A4AF" w14:textId="77777777" w:rsidR="009A328D" w:rsidRPr="00933933" w:rsidRDefault="009A328D" w:rsidP="009A328D">
      <w:pPr>
        <w:spacing w:after="123"/>
        <w:rPr>
          <w:rFonts w:ascii="Neue Haas Grotesk Display Pro" w:hAnsi="Neue Haas Grotesk Display Pro"/>
        </w:rPr>
      </w:pPr>
      <w:r w:rsidRPr="00933933">
        <w:rPr>
          <w:rFonts w:ascii="Neue Haas Grotesk Display Pro" w:hAnsi="Neue Haas Grotesk Display Pro"/>
          <w:b/>
        </w:rPr>
        <w:t xml:space="preserve"> </w:t>
      </w:r>
    </w:p>
    <w:p w14:paraId="44BB9DBF" w14:textId="77777777" w:rsidR="009A328D" w:rsidRPr="00933933" w:rsidRDefault="009A328D" w:rsidP="009A328D">
      <w:pPr>
        <w:pStyle w:val="Heading1"/>
        <w:ind w:left="-5"/>
        <w:rPr>
          <w:rFonts w:ascii="Neue Haas Grotesk Display Pro" w:hAnsi="Neue Haas Grotesk Display Pro"/>
          <w:b/>
          <w:bCs/>
          <w:sz w:val="24"/>
          <w:u w:val="none"/>
        </w:rPr>
      </w:pPr>
      <w:r w:rsidRPr="00933933">
        <w:rPr>
          <w:rFonts w:ascii="Neue Haas Grotesk Display Pro" w:hAnsi="Neue Haas Grotesk Display Pro"/>
          <w:b/>
          <w:bCs/>
          <w:sz w:val="24"/>
          <w:u w:val="none"/>
        </w:rPr>
        <w:t xml:space="preserve">Behavioural and Cognitive Coaching </w:t>
      </w:r>
    </w:p>
    <w:p w14:paraId="6C9F8FDC" w14:textId="77777777" w:rsidR="009A328D" w:rsidRPr="00933933" w:rsidRDefault="009A328D" w:rsidP="009A328D">
      <w:pPr>
        <w:pStyle w:val="ListParagraph"/>
        <w:numPr>
          <w:ilvl w:val="0"/>
          <w:numId w:val="21"/>
        </w:numPr>
        <w:spacing w:after="3" w:line="360"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Help clients map behavioural chains, triggers, thoughts, emotions, and responses. </w:t>
      </w:r>
    </w:p>
    <w:p w14:paraId="405EE535" w14:textId="77777777" w:rsidR="009A328D" w:rsidRPr="00933933" w:rsidRDefault="009A328D" w:rsidP="009A328D">
      <w:pPr>
        <w:pStyle w:val="ListParagraph"/>
        <w:numPr>
          <w:ilvl w:val="0"/>
          <w:numId w:val="21"/>
        </w:numPr>
        <w:spacing w:after="2" w:line="360"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Support clients to challenge unhelpful thinking patterns and develop alternative perspectives. </w:t>
      </w:r>
    </w:p>
    <w:p w14:paraId="138BE684" w14:textId="77777777" w:rsidR="009A328D" w:rsidRPr="00933933" w:rsidRDefault="009A328D" w:rsidP="009A328D">
      <w:pPr>
        <w:pStyle w:val="ListParagraph"/>
        <w:numPr>
          <w:ilvl w:val="0"/>
          <w:numId w:val="21"/>
        </w:numPr>
        <w:spacing w:after="1" w:line="360"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Reinforce adaptive behaviours and reduce reliance on harmful coping strategies. </w:t>
      </w:r>
    </w:p>
    <w:p w14:paraId="79171BA2" w14:textId="77777777" w:rsidR="009A328D" w:rsidRPr="00933933" w:rsidRDefault="009A328D" w:rsidP="009A328D">
      <w:pPr>
        <w:pStyle w:val="ListParagraph"/>
        <w:numPr>
          <w:ilvl w:val="0"/>
          <w:numId w:val="21"/>
        </w:numPr>
        <w:spacing w:after="61" w:line="259"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Encourage motivation, hope, and engagement in meaningful activities. </w:t>
      </w:r>
    </w:p>
    <w:p w14:paraId="068C1336" w14:textId="77777777" w:rsidR="009A328D" w:rsidRPr="00933933" w:rsidRDefault="009A328D" w:rsidP="009A328D">
      <w:pPr>
        <w:spacing w:after="123"/>
        <w:rPr>
          <w:rFonts w:ascii="Neue Haas Grotesk Display Pro" w:hAnsi="Neue Haas Grotesk Display Pro"/>
        </w:rPr>
      </w:pPr>
      <w:r w:rsidRPr="00933933">
        <w:rPr>
          <w:rFonts w:ascii="Neue Haas Grotesk Display Pro" w:hAnsi="Neue Haas Grotesk Display Pro"/>
          <w:b/>
        </w:rPr>
        <w:t xml:space="preserve"> </w:t>
      </w:r>
    </w:p>
    <w:p w14:paraId="46C9ADBF" w14:textId="77777777" w:rsidR="009A328D" w:rsidRPr="00933933" w:rsidRDefault="009A328D" w:rsidP="009A328D">
      <w:pPr>
        <w:pStyle w:val="Heading1"/>
        <w:ind w:left="-5"/>
        <w:rPr>
          <w:rFonts w:ascii="Neue Haas Grotesk Display Pro" w:hAnsi="Neue Haas Grotesk Display Pro"/>
          <w:b/>
          <w:bCs/>
          <w:sz w:val="24"/>
          <w:u w:val="none"/>
        </w:rPr>
      </w:pPr>
      <w:r w:rsidRPr="00933933">
        <w:rPr>
          <w:rFonts w:ascii="Neue Haas Grotesk Display Pro" w:hAnsi="Neue Haas Grotesk Display Pro"/>
          <w:b/>
          <w:bCs/>
          <w:sz w:val="24"/>
          <w:u w:val="none"/>
        </w:rPr>
        <w:t xml:space="preserve">Relational and Environmental Support </w:t>
      </w:r>
    </w:p>
    <w:p w14:paraId="421B5BE4" w14:textId="77777777" w:rsidR="009A328D" w:rsidRPr="00933933" w:rsidRDefault="009A328D" w:rsidP="009A328D">
      <w:pPr>
        <w:pStyle w:val="ListParagraph"/>
        <w:numPr>
          <w:ilvl w:val="0"/>
          <w:numId w:val="22"/>
        </w:numPr>
        <w:spacing w:after="3" w:line="360"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Advocate for clients within health, social care, housing, and community systems. </w:t>
      </w:r>
    </w:p>
    <w:p w14:paraId="2EA11C0F" w14:textId="77777777" w:rsidR="009A328D" w:rsidRPr="00933933" w:rsidRDefault="009A328D" w:rsidP="009A328D">
      <w:pPr>
        <w:pStyle w:val="ListParagraph"/>
        <w:numPr>
          <w:ilvl w:val="0"/>
          <w:numId w:val="22"/>
        </w:numPr>
        <w:spacing w:after="1" w:line="361"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Support clients to communicate effectively with family, carers, employers, and professionals. </w:t>
      </w:r>
    </w:p>
    <w:p w14:paraId="75BE4A4E" w14:textId="77777777" w:rsidR="009A328D" w:rsidRPr="00933933" w:rsidRDefault="009A328D" w:rsidP="009A328D">
      <w:pPr>
        <w:pStyle w:val="ListParagraph"/>
        <w:numPr>
          <w:ilvl w:val="0"/>
          <w:numId w:val="22"/>
        </w:numPr>
        <w:spacing w:after="61" w:line="259"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Identify environmental stressors and help clients navigate them safely. </w:t>
      </w:r>
    </w:p>
    <w:p w14:paraId="203590E4" w14:textId="77777777" w:rsidR="009A328D" w:rsidRPr="00933933" w:rsidRDefault="009A328D" w:rsidP="009A328D">
      <w:pPr>
        <w:spacing w:after="123"/>
        <w:rPr>
          <w:rFonts w:ascii="Neue Haas Grotesk Display Pro" w:hAnsi="Neue Haas Grotesk Display Pro"/>
        </w:rPr>
      </w:pPr>
      <w:r w:rsidRPr="00933933">
        <w:rPr>
          <w:rFonts w:ascii="Neue Haas Grotesk Display Pro" w:hAnsi="Neue Haas Grotesk Display Pro"/>
          <w:b/>
        </w:rPr>
        <w:t xml:space="preserve"> </w:t>
      </w:r>
    </w:p>
    <w:p w14:paraId="42044CBA" w14:textId="77777777" w:rsidR="009A328D" w:rsidRPr="00933933" w:rsidRDefault="009A328D" w:rsidP="009A328D">
      <w:pPr>
        <w:pStyle w:val="Heading1"/>
        <w:ind w:left="-5"/>
        <w:rPr>
          <w:rFonts w:ascii="Neue Haas Grotesk Display Pro" w:hAnsi="Neue Haas Grotesk Display Pro"/>
          <w:b/>
          <w:bCs/>
          <w:sz w:val="24"/>
          <w:u w:val="none"/>
        </w:rPr>
      </w:pPr>
      <w:r w:rsidRPr="00933933">
        <w:rPr>
          <w:rFonts w:ascii="Neue Haas Grotesk Display Pro" w:hAnsi="Neue Haas Grotesk Display Pro"/>
          <w:b/>
          <w:bCs/>
          <w:sz w:val="24"/>
          <w:u w:val="none"/>
        </w:rPr>
        <w:t xml:space="preserve">Case Management and Documentation </w:t>
      </w:r>
    </w:p>
    <w:p w14:paraId="3A004381" w14:textId="77777777" w:rsidR="009A328D" w:rsidRPr="00933933" w:rsidRDefault="009A328D" w:rsidP="009A328D">
      <w:pPr>
        <w:pStyle w:val="ListParagraph"/>
        <w:numPr>
          <w:ilvl w:val="0"/>
          <w:numId w:val="24"/>
        </w:numPr>
        <w:spacing w:after="61" w:line="259" w:lineRule="auto"/>
        <w:ind w:left="720"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Maintain accurate, timely records of client progress using </w:t>
      </w:r>
      <w:proofErr w:type="spellStart"/>
      <w:r w:rsidRPr="00933933">
        <w:rPr>
          <w:rFonts w:ascii="Neue Haas Grotesk Display Pro" w:hAnsi="Neue Haas Grotesk Display Pro"/>
          <w:sz w:val="24"/>
          <w:szCs w:val="24"/>
        </w:rPr>
        <w:t>OutTrac</w:t>
      </w:r>
      <w:proofErr w:type="spellEnd"/>
      <w:r w:rsidRPr="00933933">
        <w:rPr>
          <w:rFonts w:ascii="Neue Haas Grotesk Display Pro" w:hAnsi="Neue Haas Grotesk Display Pro"/>
          <w:sz w:val="24"/>
          <w:szCs w:val="24"/>
        </w:rPr>
        <w:t xml:space="preserve">. </w:t>
      </w:r>
    </w:p>
    <w:p w14:paraId="372A6DBA" w14:textId="77777777" w:rsidR="009A328D" w:rsidRPr="00933933" w:rsidRDefault="009A328D" w:rsidP="009A328D">
      <w:pPr>
        <w:pStyle w:val="ListParagraph"/>
        <w:numPr>
          <w:ilvl w:val="0"/>
          <w:numId w:val="24"/>
        </w:numPr>
        <w:spacing w:after="61" w:line="259" w:lineRule="auto"/>
        <w:ind w:left="720"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Update coaching plans, risk indicators, and outcome measures. </w:t>
      </w:r>
    </w:p>
    <w:p w14:paraId="00DF395D" w14:textId="3A47A72F" w:rsidR="007B5CF9" w:rsidRPr="007B5CF9" w:rsidRDefault="009A328D" w:rsidP="007B5CF9">
      <w:pPr>
        <w:pStyle w:val="ListParagraph"/>
        <w:numPr>
          <w:ilvl w:val="0"/>
          <w:numId w:val="24"/>
        </w:numPr>
        <w:spacing w:after="61" w:line="259" w:lineRule="auto"/>
        <w:ind w:left="720"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Refer clients to community resources and partner organisations as needed. </w:t>
      </w:r>
    </w:p>
    <w:p w14:paraId="78350E30" w14:textId="0EA853EB" w:rsidR="007B5CF9" w:rsidRPr="007B5CF9" w:rsidRDefault="007B5CF9" w:rsidP="007B5CF9">
      <w:pPr>
        <w:tabs>
          <w:tab w:val="left" w:pos="1920"/>
        </w:tabs>
        <w:rPr>
          <w:rFonts w:ascii="Neue Haas Grotesk Display Pro" w:hAnsi="Neue Haas Grotesk Display Pro"/>
        </w:rPr>
        <w:sectPr w:rsidR="007B5CF9" w:rsidRPr="007B5CF9" w:rsidSect="009A328D">
          <w:headerReference w:type="even" r:id="rId10"/>
          <w:headerReference w:type="first" r:id="rId11"/>
          <w:footerReference w:type="first" r:id="rId12"/>
          <w:pgSz w:w="11906" w:h="16838"/>
          <w:pgMar w:top="1440" w:right="1389" w:bottom="1481" w:left="1440" w:header="720" w:footer="720" w:gutter="0"/>
          <w:cols w:space="720"/>
          <w:titlePg/>
        </w:sectPr>
      </w:pPr>
      <w:r>
        <w:rPr>
          <w:rFonts w:ascii="Neue Haas Grotesk Display Pro" w:hAnsi="Neue Haas Grotesk Display Pro"/>
        </w:rPr>
        <w:tab/>
      </w:r>
    </w:p>
    <w:p w14:paraId="266E374F" w14:textId="77777777" w:rsidR="009A328D" w:rsidRPr="00933933" w:rsidRDefault="009A328D" w:rsidP="009A328D">
      <w:pPr>
        <w:pStyle w:val="ListParagraph"/>
        <w:numPr>
          <w:ilvl w:val="0"/>
          <w:numId w:val="24"/>
        </w:numPr>
        <w:spacing w:after="123"/>
        <w:ind w:left="720" w:right="8"/>
        <w:rPr>
          <w:rFonts w:ascii="Neue Haas Grotesk Display Pro" w:hAnsi="Neue Haas Grotesk Display Pro"/>
          <w:sz w:val="24"/>
          <w:szCs w:val="24"/>
        </w:rPr>
      </w:pPr>
      <w:r w:rsidRPr="00933933">
        <w:rPr>
          <w:rFonts w:ascii="Neue Haas Grotesk Display Pro" w:hAnsi="Neue Haas Grotesk Display Pro"/>
          <w:sz w:val="24"/>
          <w:szCs w:val="24"/>
        </w:rPr>
        <w:lastRenderedPageBreak/>
        <w:t xml:space="preserve">Contribute to referral meetings and waiting list management. </w:t>
      </w:r>
    </w:p>
    <w:p w14:paraId="6D4C8C84" w14:textId="77777777" w:rsidR="009A328D" w:rsidRPr="00933933" w:rsidRDefault="009A328D" w:rsidP="009A328D">
      <w:pPr>
        <w:spacing w:after="123"/>
        <w:rPr>
          <w:rFonts w:ascii="Neue Haas Grotesk Display Pro" w:hAnsi="Neue Haas Grotesk Display Pro"/>
        </w:rPr>
      </w:pPr>
      <w:r w:rsidRPr="00933933">
        <w:rPr>
          <w:rFonts w:ascii="Neue Haas Grotesk Display Pro" w:hAnsi="Neue Haas Grotesk Display Pro"/>
          <w:b/>
        </w:rPr>
        <w:t xml:space="preserve"> </w:t>
      </w:r>
    </w:p>
    <w:p w14:paraId="2CB79459" w14:textId="77777777" w:rsidR="009A328D" w:rsidRPr="00933933" w:rsidRDefault="009A328D" w:rsidP="009A328D">
      <w:pPr>
        <w:pStyle w:val="Heading1"/>
        <w:ind w:left="-5"/>
        <w:rPr>
          <w:rFonts w:ascii="Neue Haas Grotesk Display Pro" w:hAnsi="Neue Haas Grotesk Display Pro"/>
          <w:b/>
          <w:bCs/>
          <w:sz w:val="24"/>
          <w:u w:val="none"/>
        </w:rPr>
      </w:pPr>
      <w:r w:rsidRPr="00933933">
        <w:rPr>
          <w:rFonts w:ascii="Neue Haas Grotesk Display Pro" w:hAnsi="Neue Haas Grotesk Display Pro"/>
          <w:b/>
          <w:bCs/>
          <w:sz w:val="24"/>
          <w:u w:val="none"/>
        </w:rPr>
        <w:t xml:space="preserve">Professional Practice </w:t>
      </w:r>
    </w:p>
    <w:p w14:paraId="19C2DF7E" w14:textId="77777777" w:rsidR="009A328D" w:rsidRPr="00933933" w:rsidRDefault="009A328D" w:rsidP="00594109">
      <w:pPr>
        <w:pStyle w:val="ListParagraph"/>
        <w:numPr>
          <w:ilvl w:val="0"/>
          <w:numId w:val="25"/>
        </w:numPr>
        <w:spacing w:after="61" w:line="259"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Participate in regular supervision and reflective practice. </w:t>
      </w:r>
    </w:p>
    <w:p w14:paraId="6404B159" w14:textId="77777777" w:rsidR="009A328D" w:rsidRPr="00933933" w:rsidRDefault="009A328D" w:rsidP="00594109">
      <w:pPr>
        <w:pStyle w:val="ListParagraph"/>
        <w:numPr>
          <w:ilvl w:val="0"/>
          <w:numId w:val="25"/>
        </w:numPr>
        <w:spacing w:line="362"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Engage in team consultation meetings to maintain a balanced, non-judgemental stance. </w:t>
      </w:r>
    </w:p>
    <w:p w14:paraId="2314959A" w14:textId="77777777" w:rsidR="009A328D" w:rsidRPr="00933933" w:rsidRDefault="009A328D" w:rsidP="00594109">
      <w:pPr>
        <w:pStyle w:val="ListParagraph"/>
        <w:numPr>
          <w:ilvl w:val="0"/>
          <w:numId w:val="25"/>
        </w:numPr>
        <w:spacing w:after="61" w:line="259"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Work autonomously, managing competing priorities and complex caseloads. </w:t>
      </w:r>
    </w:p>
    <w:p w14:paraId="67BBE87E" w14:textId="77777777" w:rsidR="009A328D" w:rsidRPr="00933933" w:rsidRDefault="009A328D" w:rsidP="00594109">
      <w:pPr>
        <w:pStyle w:val="ListParagraph"/>
        <w:numPr>
          <w:ilvl w:val="0"/>
          <w:numId w:val="25"/>
        </w:numPr>
        <w:spacing w:after="61" w:line="259"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Contribute to service evaluation, audit, and research. </w:t>
      </w:r>
    </w:p>
    <w:p w14:paraId="2ED328C7" w14:textId="77777777" w:rsidR="009A328D" w:rsidRPr="00933933" w:rsidRDefault="009A328D" w:rsidP="00594109">
      <w:pPr>
        <w:pStyle w:val="ListParagraph"/>
        <w:numPr>
          <w:ilvl w:val="0"/>
          <w:numId w:val="25"/>
        </w:numPr>
        <w:spacing w:after="61" w:line="259"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Deliver specialist training within the team and wider organisation. </w:t>
      </w:r>
    </w:p>
    <w:p w14:paraId="75D02F8F" w14:textId="77777777" w:rsidR="009A328D" w:rsidRPr="00933933" w:rsidRDefault="009A328D" w:rsidP="00594109">
      <w:pPr>
        <w:pStyle w:val="ListParagraph"/>
        <w:numPr>
          <w:ilvl w:val="0"/>
          <w:numId w:val="25"/>
        </w:numPr>
        <w:spacing w:after="61" w:line="259"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Present service developments at conferences and external forums. </w:t>
      </w:r>
    </w:p>
    <w:p w14:paraId="222356D9" w14:textId="26F2A898" w:rsidR="00F01CDB" w:rsidRPr="00933933" w:rsidRDefault="009A328D" w:rsidP="06B0D3C1">
      <w:pPr>
        <w:pStyle w:val="ListParagraph"/>
        <w:numPr>
          <w:ilvl w:val="0"/>
          <w:numId w:val="25"/>
        </w:numPr>
        <w:spacing w:after="61" w:line="259" w:lineRule="auto"/>
        <w:ind w:right="8"/>
        <w:rPr>
          <w:rFonts w:ascii="Neue Haas Grotesk Display Pro" w:hAnsi="Neue Haas Grotesk Display Pro"/>
          <w:sz w:val="24"/>
          <w:szCs w:val="24"/>
        </w:rPr>
      </w:pPr>
      <w:r w:rsidRPr="00933933">
        <w:rPr>
          <w:rFonts w:ascii="Neue Haas Grotesk Display Pro" w:hAnsi="Neue Haas Grotesk Display Pro"/>
          <w:sz w:val="24"/>
          <w:szCs w:val="24"/>
        </w:rPr>
        <w:t xml:space="preserve">Perform administrative duties as required. </w:t>
      </w:r>
    </w:p>
    <w:p w14:paraId="0BAFC0C5" w14:textId="77777777" w:rsidR="00F01CDB" w:rsidRPr="00933933" w:rsidRDefault="00F01CDB" w:rsidP="06B0D3C1">
      <w:pPr>
        <w:rPr>
          <w:rFonts w:ascii="Neue Haas Grotesk Display Pro" w:hAnsi="Neue Haas Grotesk Display Pro" w:cstheme="majorBidi"/>
          <w:b/>
          <w:bCs/>
        </w:rPr>
      </w:pPr>
    </w:p>
    <w:p w14:paraId="47E7E61C" w14:textId="309CD54D" w:rsidR="008D5100" w:rsidRPr="00933933" w:rsidRDefault="008D5100" w:rsidP="06B0D3C1">
      <w:pPr>
        <w:rPr>
          <w:rFonts w:ascii="Neue Haas Grotesk Display Pro" w:hAnsi="Neue Haas Grotesk Display Pro" w:cstheme="majorBidi"/>
          <w:b/>
          <w:bCs/>
        </w:rPr>
      </w:pPr>
      <w:r w:rsidRPr="00933933">
        <w:rPr>
          <w:rFonts w:ascii="Neue Haas Grotesk Display Pro" w:hAnsi="Neue Haas Grotesk Display Pro" w:cstheme="majorBidi"/>
          <w:b/>
          <w:bCs/>
        </w:rPr>
        <w:t>KE</w:t>
      </w:r>
      <w:r w:rsidR="3A4DF1F0" w:rsidRPr="00933933">
        <w:rPr>
          <w:rFonts w:ascii="Neue Haas Grotesk Display Pro" w:hAnsi="Neue Haas Grotesk Display Pro" w:cstheme="majorBidi"/>
          <w:b/>
          <w:bCs/>
        </w:rPr>
        <w:t>Y</w:t>
      </w:r>
      <w:r w:rsidRPr="00933933">
        <w:rPr>
          <w:rFonts w:ascii="Neue Haas Grotesk Display Pro" w:hAnsi="Neue Haas Grotesk Display Pro" w:cstheme="majorBidi"/>
          <w:b/>
          <w:bCs/>
        </w:rPr>
        <w:t xml:space="preserve"> ACCOUNTABILITIES</w:t>
      </w:r>
    </w:p>
    <w:p w14:paraId="5229860E" w14:textId="77777777" w:rsidR="00E41BA8" w:rsidRPr="00933933" w:rsidRDefault="00E41BA8" w:rsidP="00E41BA8">
      <w:pPr>
        <w:pStyle w:val="ListParagraph"/>
        <w:numPr>
          <w:ilvl w:val="0"/>
          <w:numId w:val="27"/>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High-quality data collection, reporting, and documentation. </w:t>
      </w:r>
    </w:p>
    <w:p w14:paraId="1E08AC77" w14:textId="77777777" w:rsidR="00E41BA8" w:rsidRPr="00933933" w:rsidRDefault="00E41BA8" w:rsidP="00E41BA8">
      <w:pPr>
        <w:pStyle w:val="ListParagraph"/>
        <w:numPr>
          <w:ilvl w:val="0"/>
          <w:numId w:val="27"/>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Expert verbal and written communication. </w:t>
      </w:r>
    </w:p>
    <w:p w14:paraId="4DCD21DA" w14:textId="77777777" w:rsidR="00E41BA8" w:rsidRPr="00933933" w:rsidRDefault="00E41BA8" w:rsidP="00E41BA8">
      <w:pPr>
        <w:pStyle w:val="ListParagraph"/>
        <w:numPr>
          <w:ilvl w:val="0"/>
          <w:numId w:val="27"/>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Delivery of comprehensive assessments and outcome measures. </w:t>
      </w:r>
    </w:p>
    <w:p w14:paraId="5198931E" w14:textId="77777777" w:rsidR="00E41BA8" w:rsidRPr="00933933" w:rsidRDefault="00E41BA8" w:rsidP="00E41BA8">
      <w:pPr>
        <w:pStyle w:val="ListParagraph"/>
        <w:numPr>
          <w:ilvl w:val="0"/>
          <w:numId w:val="27"/>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Adherence to confidentiality, safeguarding, and information governance requirements. </w:t>
      </w:r>
    </w:p>
    <w:p w14:paraId="6550C774" w14:textId="77777777" w:rsidR="00E41BA8" w:rsidRPr="00933933" w:rsidRDefault="00E41BA8" w:rsidP="00E41BA8">
      <w:pPr>
        <w:pStyle w:val="ListParagraph"/>
        <w:numPr>
          <w:ilvl w:val="0"/>
          <w:numId w:val="27"/>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Upholding professional ethics and Guideposts policies. </w:t>
      </w:r>
    </w:p>
    <w:p w14:paraId="67009A02" w14:textId="77777777" w:rsidR="00E41BA8" w:rsidRPr="00933933" w:rsidRDefault="00E41BA8" w:rsidP="00E41BA8">
      <w:pPr>
        <w:pStyle w:val="ListParagraph"/>
        <w:numPr>
          <w:ilvl w:val="0"/>
          <w:numId w:val="27"/>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Effective liaison with statutory, voluntary, and community partners. </w:t>
      </w:r>
    </w:p>
    <w:p w14:paraId="1D213C02" w14:textId="77777777" w:rsidR="00E41BA8" w:rsidRPr="00933933" w:rsidRDefault="00E41BA8" w:rsidP="00E41BA8">
      <w:pPr>
        <w:pStyle w:val="ListParagraph"/>
        <w:numPr>
          <w:ilvl w:val="0"/>
          <w:numId w:val="27"/>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Sharing expertise in complex cases to ensure best practice. </w:t>
      </w:r>
    </w:p>
    <w:p w14:paraId="1F07E72E" w14:textId="77777777" w:rsidR="00E41BA8" w:rsidRPr="00933933" w:rsidRDefault="00E41BA8" w:rsidP="00E41BA8">
      <w:pPr>
        <w:pStyle w:val="ListParagraph"/>
        <w:numPr>
          <w:ilvl w:val="0"/>
          <w:numId w:val="27"/>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Maintaining up-to-date knowledge of NICE guidelines and evidence-based approaches. </w:t>
      </w:r>
    </w:p>
    <w:p w14:paraId="0D3C8A02" w14:textId="77777777" w:rsidR="00E41BA8" w:rsidRPr="00933933" w:rsidRDefault="00E41BA8" w:rsidP="00E41BA8">
      <w:pPr>
        <w:pStyle w:val="ListParagraph"/>
        <w:numPr>
          <w:ilvl w:val="0"/>
          <w:numId w:val="27"/>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Supporting service development, innovation, and co-production. </w:t>
      </w:r>
    </w:p>
    <w:p w14:paraId="3E9457FC" w14:textId="77777777" w:rsidR="008D5100" w:rsidRPr="00933933" w:rsidRDefault="008D5100" w:rsidP="00E41BA8">
      <w:pPr>
        <w:pStyle w:val="ListParagraph"/>
        <w:rPr>
          <w:rFonts w:ascii="Neue Haas Grotesk Display Pro" w:hAnsi="Neue Haas Grotesk Display Pro" w:cstheme="majorBidi"/>
          <w:b/>
          <w:bCs/>
          <w:sz w:val="24"/>
          <w:szCs w:val="24"/>
        </w:rPr>
      </w:pPr>
    </w:p>
    <w:p w14:paraId="6FE60753" w14:textId="2673ABD9" w:rsidR="00612A23" w:rsidRPr="00933933" w:rsidRDefault="005E0684" w:rsidP="00612A23">
      <w:pPr>
        <w:rPr>
          <w:rFonts w:ascii="Neue Haas Grotesk Display Pro" w:hAnsi="Neue Haas Grotesk Display Pro" w:cstheme="majorHAnsi"/>
          <w:b/>
          <w:bCs/>
        </w:rPr>
      </w:pPr>
      <w:r w:rsidRPr="00933933">
        <w:rPr>
          <w:rFonts w:ascii="Neue Haas Grotesk Display Pro" w:hAnsi="Neue Haas Grotesk Display Pro" w:cstheme="majorHAnsi"/>
          <w:b/>
          <w:bCs/>
        </w:rPr>
        <w:t>KEY COMPETE</w:t>
      </w:r>
      <w:r w:rsidR="00720936" w:rsidRPr="00933933">
        <w:rPr>
          <w:rFonts w:ascii="Neue Haas Grotesk Display Pro" w:hAnsi="Neue Haas Grotesk Display Pro" w:cstheme="majorHAnsi"/>
          <w:b/>
          <w:bCs/>
        </w:rPr>
        <w:t>NCIES</w:t>
      </w:r>
    </w:p>
    <w:p w14:paraId="26EA3570" w14:textId="77777777" w:rsidR="008E34EA" w:rsidRPr="00933933" w:rsidRDefault="008E34EA" w:rsidP="008E34EA">
      <w:pPr>
        <w:rPr>
          <w:rFonts w:ascii="Neue Haas Grotesk Display Pro" w:hAnsi="Neue Haas Grotesk Display Pro" w:cstheme="majorBidi"/>
        </w:rPr>
      </w:pPr>
    </w:p>
    <w:p w14:paraId="014AC953" w14:textId="5319FC20" w:rsidR="008E34EA" w:rsidRPr="00933933" w:rsidRDefault="008E34EA" w:rsidP="008E34EA">
      <w:pPr>
        <w:rPr>
          <w:rFonts w:ascii="Neue Haas Grotesk Display Pro" w:hAnsi="Neue Haas Grotesk Display Pro" w:cstheme="majorBidi"/>
          <w:b/>
          <w:bCs/>
        </w:rPr>
      </w:pPr>
      <w:r w:rsidRPr="00933933">
        <w:rPr>
          <w:rFonts w:ascii="Neue Haas Grotesk Display Pro" w:hAnsi="Neue Haas Grotesk Display Pro" w:cstheme="majorBidi"/>
          <w:b/>
          <w:bCs/>
        </w:rPr>
        <w:t xml:space="preserve">Relational Competence </w:t>
      </w:r>
    </w:p>
    <w:p w14:paraId="2D1A22B6"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Builds safe, trusting, consistent relationships. </w:t>
      </w:r>
    </w:p>
    <w:p w14:paraId="5EB26460"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Demonstrates empathy, validation, and non-judgement. </w:t>
      </w:r>
    </w:p>
    <w:p w14:paraId="7CC1AE6B"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Balances acceptance with gentle encouragement toward change. </w:t>
      </w:r>
    </w:p>
    <w:p w14:paraId="2D4D4AD7" w14:textId="77777777" w:rsidR="008E34EA" w:rsidRPr="00933933" w:rsidRDefault="008E34EA" w:rsidP="008E34EA">
      <w:pPr>
        <w:rPr>
          <w:rFonts w:ascii="Neue Haas Grotesk Display Pro" w:hAnsi="Neue Haas Grotesk Display Pro" w:cstheme="majorBidi"/>
          <w:b/>
          <w:bCs/>
        </w:rPr>
      </w:pPr>
      <w:r w:rsidRPr="00933933">
        <w:rPr>
          <w:rFonts w:ascii="Neue Haas Grotesk Display Pro" w:hAnsi="Neue Haas Grotesk Display Pro" w:cstheme="majorBidi"/>
          <w:b/>
          <w:bCs/>
        </w:rPr>
        <w:t xml:space="preserve">Trauma-Informed Practice </w:t>
      </w:r>
    </w:p>
    <w:p w14:paraId="093CD946"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Understands trauma responses and emotional dysregulation. </w:t>
      </w:r>
    </w:p>
    <w:p w14:paraId="7E680A9F"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Creates safety, choice, collaboration, and empowerment. </w:t>
      </w:r>
    </w:p>
    <w:p w14:paraId="786C7ECD"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Supports clients to understand trauma’s impact on identity, relationships, and behaviour. </w:t>
      </w:r>
    </w:p>
    <w:p w14:paraId="75498737" w14:textId="77777777" w:rsidR="008E34EA" w:rsidRPr="00933933" w:rsidRDefault="008E34EA" w:rsidP="00EC4D4B">
      <w:pPr>
        <w:ind w:left="360"/>
        <w:rPr>
          <w:rFonts w:ascii="Neue Haas Grotesk Display Pro" w:hAnsi="Neue Haas Grotesk Display Pro" w:cstheme="majorBidi"/>
          <w:b/>
          <w:bCs/>
        </w:rPr>
      </w:pPr>
      <w:r w:rsidRPr="00933933">
        <w:rPr>
          <w:rFonts w:ascii="Neue Haas Grotesk Display Pro" w:hAnsi="Neue Haas Grotesk Display Pro" w:cstheme="majorBidi"/>
          <w:b/>
          <w:bCs/>
        </w:rPr>
        <w:t xml:space="preserve">Emotional-Regulation and Distress-Tolerance Coaching </w:t>
      </w:r>
    </w:p>
    <w:p w14:paraId="20D535DA"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Coaches grounding, breathing, sensory soothing, and cognitive shifting strategies. </w:t>
      </w:r>
    </w:p>
    <w:p w14:paraId="2E7FC330"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lastRenderedPageBreak/>
        <w:t xml:space="preserve">Helps clients identify primary, secondary, and maladaptive emotions. </w:t>
      </w:r>
    </w:p>
    <w:p w14:paraId="766FDDDA"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Supports clients to reduce avoidance and build resilience. </w:t>
      </w:r>
    </w:p>
    <w:p w14:paraId="0B2AA20E" w14:textId="77777777" w:rsidR="00EC4D4B" w:rsidRPr="00933933" w:rsidRDefault="00EC4D4B" w:rsidP="00EC4D4B">
      <w:pPr>
        <w:ind w:left="360"/>
        <w:rPr>
          <w:rFonts w:ascii="Neue Haas Grotesk Display Pro" w:hAnsi="Neue Haas Grotesk Display Pro" w:cstheme="majorBidi"/>
          <w:b/>
          <w:bCs/>
        </w:rPr>
      </w:pPr>
    </w:p>
    <w:p w14:paraId="3C9EF718" w14:textId="2FDEA347" w:rsidR="008E34EA" w:rsidRPr="00933933" w:rsidRDefault="008E34EA" w:rsidP="00EC4D4B">
      <w:pPr>
        <w:ind w:left="360"/>
        <w:rPr>
          <w:rFonts w:ascii="Neue Haas Grotesk Display Pro" w:hAnsi="Neue Haas Grotesk Display Pro" w:cstheme="majorBidi"/>
          <w:b/>
          <w:bCs/>
        </w:rPr>
      </w:pPr>
      <w:r w:rsidRPr="00933933">
        <w:rPr>
          <w:rFonts w:ascii="Neue Haas Grotesk Display Pro" w:hAnsi="Neue Haas Grotesk Display Pro" w:cstheme="majorBidi"/>
          <w:b/>
          <w:bCs/>
        </w:rPr>
        <w:t xml:space="preserve">Risk-Aware Practice </w:t>
      </w:r>
    </w:p>
    <w:p w14:paraId="397A3A25"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Recognises warning signs and escalating distress. </w:t>
      </w:r>
    </w:p>
    <w:p w14:paraId="211582E6"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Responds safely and appropriately within service protocols. </w:t>
      </w:r>
    </w:p>
    <w:p w14:paraId="514B62C8"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Collaborates on safety planning and crisis-response strategies. </w:t>
      </w:r>
    </w:p>
    <w:p w14:paraId="54197975" w14:textId="77777777" w:rsidR="008E34EA" w:rsidRPr="00933933" w:rsidRDefault="008E34EA" w:rsidP="00EC4D4B">
      <w:pPr>
        <w:ind w:left="360"/>
        <w:rPr>
          <w:rFonts w:ascii="Neue Haas Grotesk Display Pro" w:hAnsi="Neue Haas Grotesk Display Pro" w:cstheme="majorBidi"/>
          <w:b/>
          <w:bCs/>
        </w:rPr>
      </w:pPr>
      <w:r w:rsidRPr="00933933">
        <w:rPr>
          <w:rFonts w:ascii="Neue Haas Grotesk Display Pro" w:hAnsi="Neue Haas Grotesk Display Pro" w:cstheme="majorBidi"/>
          <w:b/>
          <w:bCs/>
        </w:rPr>
        <w:t xml:space="preserve">Cognitive and Behavioural Coaching </w:t>
      </w:r>
    </w:p>
    <w:p w14:paraId="70555F6F"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Helps clients identify unhelpful thinking patterns and behavioural cycles. </w:t>
      </w:r>
    </w:p>
    <w:p w14:paraId="163B0EAD"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Supports problem-solving, motivation, and adaptive coping. </w:t>
      </w:r>
    </w:p>
    <w:p w14:paraId="72AEC54E"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Encourages reasons for living, hope, and future-orientation. </w:t>
      </w:r>
    </w:p>
    <w:p w14:paraId="35D445F6" w14:textId="3111D281" w:rsidR="008E34EA" w:rsidRPr="00933933" w:rsidRDefault="008E34EA" w:rsidP="006554CC">
      <w:pPr>
        <w:ind w:left="360"/>
        <w:rPr>
          <w:rFonts w:ascii="Neue Haas Grotesk Display Pro" w:hAnsi="Neue Haas Grotesk Display Pro" w:cstheme="majorBidi"/>
          <w:b/>
          <w:bCs/>
        </w:rPr>
      </w:pPr>
      <w:r w:rsidRPr="00933933">
        <w:rPr>
          <w:rFonts w:ascii="Neue Haas Grotesk Display Pro" w:hAnsi="Neue Haas Grotesk Display Pro" w:cstheme="majorBidi"/>
          <w:b/>
          <w:bCs/>
        </w:rPr>
        <w:t xml:space="preserve">Environmental and Social Support </w:t>
      </w:r>
    </w:p>
    <w:p w14:paraId="2B8CB553"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Understands environmental stressors and relational dynamics. </w:t>
      </w:r>
    </w:p>
    <w:p w14:paraId="50150B84"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Coaches effective communication and boundary-setting. </w:t>
      </w:r>
    </w:p>
    <w:p w14:paraId="5267A30A"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Strengthens social support networks. </w:t>
      </w:r>
    </w:p>
    <w:p w14:paraId="6CE69989" w14:textId="77777777" w:rsidR="008E34EA" w:rsidRPr="00933933" w:rsidRDefault="008E34EA" w:rsidP="006554CC">
      <w:pPr>
        <w:ind w:left="360"/>
        <w:rPr>
          <w:rFonts w:ascii="Neue Haas Grotesk Display Pro" w:hAnsi="Neue Haas Grotesk Display Pro" w:cstheme="majorBidi"/>
          <w:b/>
          <w:bCs/>
        </w:rPr>
      </w:pPr>
      <w:r w:rsidRPr="00933933">
        <w:rPr>
          <w:rFonts w:ascii="Neue Haas Grotesk Display Pro" w:hAnsi="Neue Haas Grotesk Display Pro" w:cstheme="majorBidi"/>
          <w:b/>
          <w:bCs/>
        </w:rPr>
        <w:t xml:space="preserve">Professionalism and Teamwork </w:t>
      </w:r>
    </w:p>
    <w:p w14:paraId="659D13FA"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Engages in supervision and reflective practice. </w:t>
      </w:r>
    </w:p>
    <w:p w14:paraId="56145DB9"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Participates in team consultation to maintain adherence to the model. </w:t>
      </w:r>
    </w:p>
    <w:p w14:paraId="665C5E5E"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Demonstrates cultural humility, intersectional awareness, and inclusive practice. </w:t>
      </w:r>
    </w:p>
    <w:p w14:paraId="009D2607" w14:textId="77777777" w:rsidR="008E34EA" w:rsidRPr="00933933" w:rsidRDefault="008E34EA" w:rsidP="006554CC">
      <w:pPr>
        <w:ind w:left="360"/>
        <w:rPr>
          <w:rFonts w:ascii="Neue Haas Grotesk Display Pro" w:hAnsi="Neue Haas Grotesk Display Pro" w:cstheme="majorBidi"/>
          <w:b/>
          <w:bCs/>
        </w:rPr>
      </w:pPr>
      <w:r w:rsidRPr="00933933">
        <w:rPr>
          <w:rFonts w:ascii="Neue Haas Grotesk Display Pro" w:hAnsi="Neue Haas Grotesk Display Pro" w:cstheme="majorBidi"/>
          <w:b/>
          <w:bCs/>
        </w:rPr>
        <w:t xml:space="preserve">Technical Competence </w:t>
      </w:r>
    </w:p>
    <w:p w14:paraId="27C880E8"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Uses </w:t>
      </w:r>
      <w:proofErr w:type="spellStart"/>
      <w:r w:rsidRPr="00933933">
        <w:rPr>
          <w:rFonts w:ascii="Neue Haas Grotesk Display Pro" w:hAnsi="Neue Haas Grotesk Display Pro" w:cstheme="majorBidi"/>
          <w:sz w:val="24"/>
          <w:szCs w:val="24"/>
        </w:rPr>
        <w:t>OutTrac</w:t>
      </w:r>
      <w:proofErr w:type="spellEnd"/>
      <w:r w:rsidRPr="00933933">
        <w:rPr>
          <w:rFonts w:ascii="Neue Haas Grotesk Display Pro" w:hAnsi="Neue Haas Grotesk Display Pro" w:cstheme="majorBidi"/>
          <w:sz w:val="24"/>
          <w:szCs w:val="24"/>
        </w:rPr>
        <w:t xml:space="preserve"> effectively for documentation, tracking, and communication. </w:t>
      </w:r>
    </w:p>
    <w:p w14:paraId="52061E1F"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Maintains accurate records and outcome measures. </w:t>
      </w:r>
    </w:p>
    <w:p w14:paraId="4FBE686F" w14:textId="77777777" w:rsidR="008E34EA" w:rsidRPr="00933933" w:rsidRDefault="008E34EA" w:rsidP="008E34EA">
      <w:pPr>
        <w:pStyle w:val="ListParagraph"/>
        <w:numPr>
          <w:ilvl w:val="0"/>
          <w:numId w:val="6"/>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Supports digital delivery of remote coaching. </w:t>
      </w:r>
    </w:p>
    <w:p w14:paraId="142A4A20" w14:textId="6DBC14E7" w:rsidR="002973ED" w:rsidRPr="00933933" w:rsidRDefault="002973ED" w:rsidP="006554CC">
      <w:pPr>
        <w:pStyle w:val="ListParagraph"/>
        <w:rPr>
          <w:rFonts w:ascii="Neue Haas Grotesk Display Pro" w:hAnsi="Neue Haas Grotesk Display Pro" w:cstheme="majorBidi"/>
          <w:sz w:val="24"/>
          <w:szCs w:val="24"/>
        </w:rPr>
      </w:pPr>
    </w:p>
    <w:p w14:paraId="695DFB60" w14:textId="77777777" w:rsidR="00720936" w:rsidRPr="00933933" w:rsidRDefault="00720936" w:rsidP="00612A23">
      <w:pPr>
        <w:rPr>
          <w:rFonts w:ascii="Neue Haas Grotesk Display Pro" w:hAnsi="Neue Haas Grotesk Display Pro" w:cstheme="majorHAnsi"/>
          <w:b/>
          <w:bCs/>
        </w:rPr>
      </w:pPr>
    </w:p>
    <w:p w14:paraId="66B3FBA7" w14:textId="34000C6A" w:rsidR="00612A23" w:rsidRPr="00933933" w:rsidRDefault="0028248E" w:rsidP="00612A23">
      <w:pPr>
        <w:rPr>
          <w:rFonts w:ascii="Neue Haas Grotesk Display Pro" w:hAnsi="Neue Haas Grotesk Display Pro" w:cstheme="majorHAnsi"/>
          <w:b/>
          <w:bCs/>
        </w:rPr>
      </w:pPr>
      <w:r w:rsidRPr="00933933">
        <w:rPr>
          <w:rFonts w:ascii="Neue Haas Grotesk Display Pro" w:hAnsi="Neue Haas Grotesk Display Pro" w:cstheme="majorHAnsi"/>
          <w:b/>
          <w:bCs/>
        </w:rPr>
        <w:t>PERSON SPECIFICATION</w:t>
      </w:r>
    </w:p>
    <w:p w14:paraId="56A8A128" w14:textId="77777777" w:rsidR="0046633F" w:rsidRPr="00933933" w:rsidRDefault="0046633F" w:rsidP="0046633F">
      <w:pPr>
        <w:rPr>
          <w:rFonts w:ascii="Neue Haas Grotesk Display Pro" w:hAnsi="Neue Haas Grotesk Display Pro" w:cstheme="majorHAnsi"/>
          <w:b/>
          <w:bCs/>
        </w:rPr>
      </w:pPr>
      <w:r w:rsidRPr="00933933">
        <w:rPr>
          <w:rFonts w:ascii="Neue Haas Grotesk Display Pro" w:hAnsi="Neue Haas Grotesk Display Pro" w:cstheme="majorHAnsi"/>
          <w:b/>
          <w:bCs/>
        </w:rPr>
        <w:t>Experience</w:t>
      </w:r>
    </w:p>
    <w:p w14:paraId="1E3B70A6" w14:textId="0773CCF7" w:rsidR="0046633F" w:rsidRPr="00933933" w:rsidRDefault="0046633F" w:rsidP="0046633F">
      <w:pPr>
        <w:rPr>
          <w:rFonts w:ascii="Neue Haas Grotesk Display Pro" w:hAnsi="Neue Haas Grotesk Display Pro"/>
        </w:rPr>
      </w:pPr>
      <w:r w:rsidRPr="00933933">
        <w:rPr>
          <w:rFonts w:ascii="Neue Haas Grotesk Display Pro" w:hAnsi="Neue Haas Grotesk Display Pro" w:cstheme="majorBidi"/>
          <w:b/>
          <w:bCs/>
        </w:rPr>
        <w:t>Essential</w:t>
      </w:r>
    </w:p>
    <w:p w14:paraId="44820B2A" w14:textId="77777777" w:rsidR="0060580C" w:rsidRPr="00933933" w:rsidRDefault="0060580C" w:rsidP="0060580C">
      <w:pPr>
        <w:pStyle w:val="ListParagraph"/>
        <w:numPr>
          <w:ilvl w:val="0"/>
          <w:numId w:val="1"/>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Experience supporting people in distress or crisis. </w:t>
      </w:r>
    </w:p>
    <w:p w14:paraId="4BF322BF" w14:textId="77777777" w:rsidR="0060580C" w:rsidRPr="00933933" w:rsidRDefault="0060580C" w:rsidP="0060580C">
      <w:pPr>
        <w:pStyle w:val="ListParagraph"/>
        <w:numPr>
          <w:ilvl w:val="0"/>
          <w:numId w:val="1"/>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Strong relational and communication skills. </w:t>
      </w:r>
    </w:p>
    <w:p w14:paraId="4988E715" w14:textId="77777777" w:rsidR="0060580C" w:rsidRPr="00933933" w:rsidRDefault="0060580C" w:rsidP="0060580C">
      <w:pPr>
        <w:pStyle w:val="ListParagraph"/>
        <w:numPr>
          <w:ilvl w:val="0"/>
          <w:numId w:val="1"/>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Understanding of trauma, emotional regulation, and suicide-related distress. </w:t>
      </w:r>
    </w:p>
    <w:p w14:paraId="2415E779" w14:textId="77777777" w:rsidR="0060580C" w:rsidRPr="00933933" w:rsidRDefault="0060580C" w:rsidP="0060580C">
      <w:pPr>
        <w:pStyle w:val="ListParagraph"/>
        <w:numPr>
          <w:ilvl w:val="0"/>
          <w:numId w:val="1"/>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Ability to work autonomously and collaboratively. </w:t>
      </w:r>
    </w:p>
    <w:p w14:paraId="775DD470" w14:textId="77777777" w:rsidR="0060580C" w:rsidRPr="00933933" w:rsidRDefault="0060580C" w:rsidP="0060580C">
      <w:pPr>
        <w:pStyle w:val="ListParagraph"/>
        <w:numPr>
          <w:ilvl w:val="0"/>
          <w:numId w:val="1"/>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Commitment to non-judgemental, person-centred practice. </w:t>
      </w:r>
    </w:p>
    <w:p w14:paraId="65ABB177" w14:textId="77777777" w:rsidR="0060580C" w:rsidRPr="00933933" w:rsidRDefault="0060580C" w:rsidP="0060580C">
      <w:pPr>
        <w:pStyle w:val="ListParagraph"/>
        <w:numPr>
          <w:ilvl w:val="0"/>
          <w:numId w:val="1"/>
        </w:numPr>
        <w:rPr>
          <w:rFonts w:ascii="Neue Haas Grotesk Display Pro" w:hAnsi="Neue Haas Grotesk Display Pro" w:cstheme="majorBidi"/>
          <w:sz w:val="24"/>
          <w:szCs w:val="24"/>
        </w:rPr>
      </w:pPr>
      <w:r w:rsidRPr="00933933">
        <w:rPr>
          <w:rFonts w:ascii="Neue Haas Grotesk Display Pro" w:hAnsi="Neue Haas Grotesk Display Pro" w:cstheme="majorBidi"/>
          <w:sz w:val="24"/>
          <w:szCs w:val="24"/>
        </w:rPr>
        <w:t xml:space="preserve">Ability to manage complex information and maintain accurate records. </w:t>
      </w:r>
    </w:p>
    <w:p w14:paraId="20CF893A" w14:textId="11657465" w:rsidR="1FD9317F" w:rsidRPr="00933933" w:rsidRDefault="1FD9317F" w:rsidP="0060580C">
      <w:pPr>
        <w:pStyle w:val="ListParagraph"/>
        <w:rPr>
          <w:rFonts w:ascii="Neue Haas Grotesk Display Pro" w:hAnsi="Neue Haas Grotesk Display Pro" w:cstheme="majorBidi"/>
          <w:sz w:val="24"/>
          <w:szCs w:val="24"/>
        </w:rPr>
      </w:pPr>
    </w:p>
    <w:p w14:paraId="03F4E3E7" w14:textId="77777777" w:rsidR="0046633F" w:rsidRPr="00933933" w:rsidRDefault="0046633F" w:rsidP="0046633F">
      <w:pPr>
        <w:rPr>
          <w:rFonts w:ascii="Neue Haas Grotesk Display Pro" w:hAnsi="Neue Haas Grotesk Display Pro" w:cstheme="majorHAnsi"/>
          <w:b/>
          <w:bCs/>
        </w:rPr>
      </w:pPr>
      <w:r w:rsidRPr="00933933">
        <w:rPr>
          <w:rFonts w:ascii="Neue Haas Grotesk Display Pro" w:hAnsi="Neue Haas Grotesk Display Pro" w:cstheme="majorBidi"/>
          <w:b/>
          <w:bCs/>
        </w:rPr>
        <w:t>Desirable</w:t>
      </w:r>
    </w:p>
    <w:p w14:paraId="0D446A00" w14:textId="77777777" w:rsidR="00B10122" w:rsidRPr="00933933" w:rsidRDefault="00B10122" w:rsidP="00B10122">
      <w:pPr>
        <w:numPr>
          <w:ilvl w:val="0"/>
          <w:numId w:val="8"/>
        </w:numPr>
        <w:rPr>
          <w:rFonts w:ascii="Neue Haas Grotesk Display Pro" w:hAnsi="Neue Haas Grotesk Display Pro" w:cstheme="majorBidi"/>
        </w:rPr>
      </w:pPr>
      <w:r w:rsidRPr="00933933">
        <w:rPr>
          <w:rFonts w:ascii="Neue Haas Grotesk Display Pro" w:hAnsi="Neue Haas Grotesk Display Pro" w:cstheme="majorBidi"/>
        </w:rPr>
        <w:t xml:space="preserve">Experience with DBT-informed or CBT-informed approaches. </w:t>
      </w:r>
    </w:p>
    <w:p w14:paraId="14A3393A" w14:textId="77777777" w:rsidR="00B10122" w:rsidRPr="00933933" w:rsidRDefault="00B10122" w:rsidP="00B10122">
      <w:pPr>
        <w:numPr>
          <w:ilvl w:val="0"/>
          <w:numId w:val="8"/>
        </w:numPr>
        <w:rPr>
          <w:rFonts w:ascii="Neue Haas Grotesk Display Pro" w:hAnsi="Neue Haas Grotesk Display Pro" w:cstheme="majorBidi"/>
        </w:rPr>
      </w:pPr>
      <w:r w:rsidRPr="00933933">
        <w:rPr>
          <w:rFonts w:ascii="Neue Haas Grotesk Display Pro" w:hAnsi="Neue Haas Grotesk Display Pro" w:cstheme="majorBidi"/>
        </w:rPr>
        <w:lastRenderedPageBreak/>
        <w:t xml:space="preserve">Experience supporting people post-suicide attempt. </w:t>
      </w:r>
    </w:p>
    <w:p w14:paraId="54D71486" w14:textId="77777777" w:rsidR="00B10122" w:rsidRPr="00933933" w:rsidRDefault="00B10122" w:rsidP="00B10122">
      <w:pPr>
        <w:numPr>
          <w:ilvl w:val="0"/>
          <w:numId w:val="8"/>
        </w:numPr>
        <w:rPr>
          <w:rFonts w:ascii="Neue Haas Grotesk Display Pro" w:hAnsi="Neue Haas Grotesk Display Pro" w:cstheme="majorBidi"/>
        </w:rPr>
      </w:pPr>
      <w:r w:rsidRPr="00933933">
        <w:rPr>
          <w:rFonts w:ascii="Neue Haas Grotesk Display Pro" w:hAnsi="Neue Haas Grotesk Display Pro" w:cstheme="majorBidi"/>
        </w:rPr>
        <w:t xml:space="preserve">Experience delivering remote support. </w:t>
      </w:r>
    </w:p>
    <w:p w14:paraId="54815B94" w14:textId="5A3B4A32" w:rsidR="0046633F" w:rsidRPr="00933933" w:rsidRDefault="00B10122" w:rsidP="00B10122">
      <w:pPr>
        <w:numPr>
          <w:ilvl w:val="0"/>
          <w:numId w:val="8"/>
        </w:numPr>
        <w:rPr>
          <w:rFonts w:ascii="Neue Haas Grotesk Display Pro" w:hAnsi="Neue Haas Grotesk Display Pro" w:cstheme="majorBidi"/>
        </w:rPr>
      </w:pPr>
      <w:r w:rsidRPr="00933933">
        <w:rPr>
          <w:rFonts w:ascii="Neue Haas Grotesk Display Pro" w:hAnsi="Neue Haas Grotesk Display Pro" w:cstheme="majorBidi"/>
        </w:rPr>
        <w:t>Knowledge of safeguarding and risk-management pathways</w:t>
      </w:r>
    </w:p>
    <w:p w14:paraId="00FFD964" w14:textId="77777777" w:rsidR="0046633F" w:rsidRPr="00933933" w:rsidRDefault="0046633F" w:rsidP="0046633F">
      <w:pPr>
        <w:rPr>
          <w:rFonts w:ascii="Neue Haas Grotesk Display Pro" w:hAnsi="Neue Haas Grotesk Display Pro" w:cstheme="majorHAnsi"/>
          <w:b/>
          <w:bCs/>
        </w:rPr>
      </w:pPr>
    </w:p>
    <w:p w14:paraId="72533A5A" w14:textId="77777777" w:rsidR="00933933" w:rsidRPr="00933933" w:rsidRDefault="00933933" w:rsidP="0046633F">
      <w:pPr>
        <w:rPr>
          <w:rFonts w:ascii="Neue Haas Grotesk Display Pro" w:hAnsi="Neue Haas Grotesk Display Pro" w:cstheme="majorHAnsi"/>
          <w:b/>
          <w:bCs/>
        </w:rPr>
      </w:pPr>
    </w:p>
    <w:p w14:paraId="5D721E86" w14:textId="77777777" w:rsidR="00933933" w:rsidRPr="00933933" w:rsidRDefault="00933933" w:rsidP="0046633F">
      <w:pPr>
        <w:rPr>
          <w:rFonts w:ascii="Neue Haas Grotesk Display Pro" w:hAnsi="Neue Haas Grotesk Display Pro" w:cstheme="majorHAnsi"/>
          <w:b/>
          <w:bCs/>
        </w:rPr>
      </w:pPr>
    </w:p>
    <w:p w14:paraId="5D32E112" w14:textId="77777777" w:rsidR="00933933" w:rsidRPr="00933933" w:rsidRDefault="00933933" w:rsidP="0046633F">
      <w:pPr>
        <w:rPr>
          <w:rFonts w:ascii="Neue Haas Grotesk Display Pro" w:hAnsi="Neue Haas Grotesk Display Pro" w:cstheme="majorHAnsi"/>
          <w:b/>
          <w:bCs/>
        </w:rPr>
      </w:pPr>
    </w:p>
    <w:p w14:paraId="2928A7FB" w14:textId="60E241DC" w:rsidR="004B0E38" w:rsidRPr="00933933" w:rsidRDefault="0046633F" w:rsidP="004B0E38">
      <w:pPr>
        <w:rPr>
          <w:rFonts w:ascii="Neue Haas Grotesk Display Pro" w:hAnsi="Neue Haas Grotesk Display Pro" w:cstheme="majorHAnsi"/>
          <w:b/>
          <w:bCs/>
        </w:rPr>
      </w:pPr>
      <w:r w:rsidRPr="00933933">
        <w:rPr>
          <w:rFonts w:ascii="Neue Haas Grotesk Display Pro" w:hAnsi="Neue Haas Grotesk Display Pro" w:cstheme="majorHAnsi"/>
          <w:b/>
          <w:bCs/>
        </w:rPr>
        <w:t>Skills / Training / Qualifications</w:t>
      </w:r>
      <w:r w:rsidR="004B0E38" w:rsidRPr="00933933">
        <w:rPr>
          <w:rFonts w:ascii="Neue Haas Grotesk Display Pro" w:hAnsi="Neue Haas Grotesk Display Pro"/>
          <w:b/>
        </w:rPr>
        <w:t xml:space="preserve"> </w:t>
      </w:r>
    </w:p>
    <w:tbl>
      <w:tblPr>
        <w:tblStyle w:val="TableGrid0"/>
        <w:tblW w:w="9447" w:type="dxa"/>
        <w:tblInd w:w="-425" w:type="dxa"/>
        <w:tblCellMar>
          <w:top w:w="4" w:type="dxa"/>
          <w:left w:w="67" w:type="dxa"/>
          <w:right w:w="67" w:type="dxa"/>
        </w:tblCellMar>
        <w:tblLook w:val="04A0" w:firstRow="1" w:lastRow="0" w:firstColumn="1" w:lastColumn="0" w:noHBand="0" w:noVBand="1"/>
      </w:tblPr>
      <w:tblGrid>
        <w:gridCol w:w="1702"/>
        <w:gridCol w:w="3259"/>
        <w:gridCol w:w="2836"/>
        <w:gridCol w:w="1650"/>
      </w:tblGrid>
      <w:tr w:rsidR="004B0E38" w:rsidRPr="00933933" w14:paraId="2A51B798" w14:textId="77777777" w:rsidTr="004743B1">
        <w:trPr>
          <w:trHeight w:val="278"/>
        </w:trPr>
        <w:tc>
          <w:tcPr>
            <w:tcW w:w="1702" w:type="dxa"/>
            <w:tcBorders>
              <w:top w:val="single" w:sz="4" w:space="0" w:color="000000"/>
              <w:left w:val="single" w:sz="4" w:space="0" w:color="000000"/>
              <w:bottom w:val="single" w:sz="4" w:space="0" w:color="000000"/>
              <w:right w:val="single" w:sz="4" w:space="0" w:color="000000"/>
            </w:tcBorders>
            <w:shd w:val="clear" w:color="auto" w:fill="D9D9D9"/>
          </w:tcPr>
          <w:p w14:paraId="17C10E18" w14:textId="77777777" w:rsidR="004B0E38" w:rsidRPr="00933933" w:rsidRDefault="004B0E38" w:rsidP="004743B1">
            <w:pPr>
              <w:ind w:left="38"/>
              <w:rPr>
                <w:rFonts w:ascii="Neue Haas Grotesk Display Pro" w:hAnsi="Neue Haas Grotesk Display Pro"/>
              </w:rPr>
            </w:pPr>
            <w:r w:rsidRPr="00933933">
              <w:rPr>
                <w:rFonts w:ascii="Neue Haas Grotesk Display Pro" w:hAnsi="Neue Haas Grotesk Display Pro"/>
                <w:b/>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cPr>
          <w:p w14:paraId="64467440" w14:textId="77777777" w:rsidR="004B0E38" w:rsidRPr="00933933" w:rsidRDefault="004B0E38" w:rsidP="004743B1">
            <w:pPr>
              <w:ind w:left="41"/>
              <w:rPr>
                <w:rFonts w:ascii="Neue Haas Grotesk Display Pro" w:hAnsi="Neue Haas Grotesk Display Pro"/>
              </w:rPr>
            </w:pPr>
            <w:r w:rsidRPr="00933933">
              <w:rPr>
                <w:rFonts w:ascii="Neue Haas Grotesk Display Pro" w:hAnsi="Neue Haas Grotesk Display Pro"/>
                <w:b/>
              </w:rPr>
              <w:t xml:space="preserve">Essential </w:t>
            </w:r>
          </w:p>
        </w:tc>
        <w:tc>
          <w:tcPr>
            <w:tcW w:w="2836" w:type="dxa"/>
            <w:tcBorders>
              <w:top w:val="single" w:sz="4" w:space="0" w:color="000000"/>
              <w:left w:val="single" w:sz="4" w:space="0" w:color="000000"/>
              <w:bottom w:val="single" w:sz="4" w:space="0" w:color="000000"/>
              <w:right w:val="single" w:sz="4" w:space="0" w:color="000000"/>
            </w:tcBorders>
            <w:shd w:val="clear" w:color="auto" w:fill="D9D9D9"/>
          </w:tcPr>
          <w:p w14:paraId="7DE6AAAA" w14:textId="77777777" w:rsidR="004B0E38" w:rsidRPr="00933933" w:rsidRDefault="004B0E38" w:rsidP="004743B1">
            <w:pPr>
              <w:ind w:left="41"/>
              <w:rPr>
                <w:rFonts w:ascii="Neue Haas Grotesk Display Pro" w:hAnsi="Neue Haas Grotesk Display Pro"/>
              </w:rPr>
            </w:pPr>
            <w:r w:rsidRPr="00933933">
              <w:rPr>
                <w:rFonts w:ascii="Neue Haas Grotesk Display Pro" w:hAnsi="Neue Haas Grotesk Display Pro"/>
                <w:b/>
              </w:rPr>
              <w:t xml:space="preserve">Desirable </w:t>
            </w:r>
          </w:p>
        </w:tc>
        <w:tc>
          <w:tcPr>
            <w:tcW w:w="1650" w:type="dxa"/>
            <w:tcBorders>
              <w:top w:val="single" w:sz="4" w:space="0" w:color="000000"/>
              <w:left w:val="single" w:sz="4" w:space="0" w:color="000000"/>
              <w:bottom w:val="single" w:sz="4" w:space="0" w:color="000000"/>
              <w:right w:val="single" w:sz="4" w:space="0" w:color="000000"/>
            </w:tcBorders>
            <w:shd w:val="clear" w:color="auto" w:fill="D9D9D9"/>
          </w:tcPr>
          <w:p w14:paraId="152E3FC9" w14:textId="77777777" w:rsidR="004B0E38" w:rsidRPr="00933933" w:rsidRDefault="004B0E38" w:rsidP="004743B1">
            <w:pPr>
              <w:ind w:left="41"/>
              <w:rPr>
                <w:rFonts w:ascii="Neue Haas Grotesk Display Pro" w:hAnsi="Neue Haas Grotesk Display Pro"/>
              </w:rPr>
            </w:pPr>
            <w:r w:rsidRPr="00933933">
              <w:rPr>
                <w:rFonts w:ascii="Neue Haas Grotesk Display Pro" w:hAnsi="Neue Haas Grotesk Display Pro"/>
                <w:b/>
              </w:rPr>
              <w:t xml:space="preserve">How </w:t>
            </w:r>
          </w:p>
        </w:tc>
      </w:tr>
      <w:tr w:rsidR="004B0E38" w:rsidRPr="00933933" w14:paraId="4CAB8E10" w14:textId="77777777" w:rsidTr="004743B1">
        <w:trPr>
          <w:trHeight w:val="2964"/>
        </w:trPr>
        <w:tc>
          <w:tcPr>
            <w:tcW w:w="1702" w:type="dxa"/>
            <w:tcBorders>
              <w:top w:val="single" w:sz="4" w:space="0" w:color="000000"/>
              <w:left w:val="single" w:sz="4" w:space="0" w:color="000000"/>
              <w:bottom w:val="single" w:sz="4" w:space="0" w:color="000000"/>
              <w:right w:val="single" w:sz="4" w:space="0" w:color="000000"/>
            </w:tcBorders>
            <w:shd w:val="clear" w:color="auto" w:fill="D9D9D9"/>
          </w:tcPr>
          <w:p w14:paraId="1BFD1731" w14:textId="77777777" w:rsidR="004B0E38" w:rsidRPr="00933933" w:rsidRDefault="004B0E38" w:rsidP="009668D7">
            <w:pPr>
              <w:ind w:left="38"/>
              <w:rPr>
                <w:rFonts w:ascii="Neue Haas Grotesk Display Pro" w:hAnsi="Neue Haas Grotesk Display Pro"/>
              </w:rPr>
            </w:pPr>
            <w:r w:rsidRPr="00933933">
              <w:rPr>
                <w:rFonts w:ascii="Neue Haas Grotesk Display Pro" w:hAnsi="Neue Haas Grotesk Display Pro"/>
                <w:b/>
              </w:rPr>
              <w:t xml:space="preserve">Qualification </w:t>
            </w:r>
          </w:p>
          <w:p w14:paraId="576F6587" w14:textId="77777777" w:rsidR="004B0E38" w:rsidRPr="00933933" w:rsidRDefault="004B0E38" w:rsidP="009668D7">
            <w:pPr>
              <w:ind w:left="38"/>
              <w:rPr>
                <w:rFonts w:ascii="Neue Haas Grotesk Display Pro" w:hAnsi="Neue Haas Grotesk Display Pro"/>
              </w:rPr>
            </w:pPr>
            <w:r w:rsidRPr="00933933">
              <w:rPr>
                <w:rFonts w:ascii="Neue Haas Grotesk Display Pro" w:hAnsi="Neue Haas Grotesk Display Pro"/>
                <w:b/>
              </w:rPr>
              <w:t xml:space="preserve">Training  </w:t>
            </w:r>
          </w:p>
          <w:p w14:paraId="6796C4C2" w14:textId="77777777" w:rsidR="004B0E38" w:rsidRPr="00933933" w:rsidRDefault="004B0E38" w:rsidP="009668D7">
            <w:pPr>
              <w:ind w:left="38"/>
              <w:rPr>
                <w:rFonts w:ascii="Neue Haas Grotesk Display Pro" w:hAnsi="Neue Haas Grotesk Display Pro"/>
              </w:rPr>
            </w:pPr>
            <w:r w:rsidRPr="00933933">
              <w:rPr>
                <w:rFonts w:ascii="Neue Haas Grotesk Display Pro" w:hAnsi="Neue Haas Grotesk Display Pro"/>
                <w:b/>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1E0722B7" w14:textId="77777777" w:rsidR="004B0E38" w:rsidRPr="00933933" w:rsidRDefault="004B0E38" w:rsidP="009668D7">
            <w:pPr>
              <w:spacing w:line="239" w:lineRule="auto"/>
              <w:ind w:right="15"/>
              <w:rPr>
                <w:rFonts w:ascii="Neue Haas Grotesk Display Pro" w:hAnsi="Neue Haas Grotesk Display Pro"/>
              </w:rPr>
            </w:pPr>
            <w:r w:rsidRPr="00933933">
              <w:rPr>
                <w:rFonts w:ascii="Neue Haas Grotesk Display Pro" w:hAnsi="Neue Haas Grotesk Display Pro"/>
              </w:rPr>
              <w:t xml:space="preserve">Relevant qualification in coaching, mental health, social care, psychology, counselling, or equivalent experience.  </w:t>
            </w:r>
          </w:p>
          <w:p w14:paraId="12CB90F6" w14:textId="77777777" w:rsidR="004B0E38" w:rsidRPr="00933933" w:rsidRDefault="004B0E38" w:rsidP="009668D7">
            <w:pPr>
              <w:rPr>
                <w:rFonts w:ascii="Neue Haas Grotesk Display Pro" w:hAnsi="Neue Haas Grotesk Display Pro"/>
              </w:rPr>
            </w:pPr>
            <w:r w:rsidRPr="00933933">
              <w:rPr>
                <w:rFonts w:ascii="Neue Haas Grotesk Display Pro" w:hAnsi="Neue Haas Grotesk Display Pro"/>
              </w:rPr>
              <w:t xml:space="preserve"> </w:t>
            </w:r>
          </w:p>
          <w:p w14:paraId="2684F5F9" w14:textId="77777777" w:rsidR="004B0E38" w:rsidRPr="00933933" w:rsidRDefault="004B0E38" w:rsidP="009668D7">
            <w:pPr>
              <w:spacing w:line="239" w:lineRule="auto"/>
              <w:rPr>
                <w:rFonts w:ascii="Neue Haas Grotesk Display Pro" w:hAnsi="Neue Haas Grotesk Display Pro"/>
              </w:rPr>
            </w:pPr>
            <w:r w:rsidRPr="00933933">
              <w:rPr>
                <w:rFonts w:ascii="Neue Haas Grotesk Display Pro" w:hAnsi="Neue Haas Grotesk Display Pro"/>
              </w:rPr>
              <w:t xml:space="preserve">Experience supporting people in distress or crisis. </w:t>
            </w:r>
          </w:p>
          <w:p w14:paraId="55DD2BAB" w14:textId="77777777" w:rsidR="004B0E38" w:rsidRPr="00933933" w:rsidRDefault="004B0E38" w:rsidP="009668D7">
            <w:pPr>
              <w:rPr>
                <w:rFonts w:ascii="Neue Haas Grotesk Display Pro" w:hAnsi="Neue Haas Grotesk Display Pro"/>
              </w:rPr>
            </w:pPr>
            <w:r w:rsidRPr="00933933">
              <w:rPr>
                <w:rFonts w:ascii="Neue Haas Grotesk Display Pro" w:hAnsi="Neue Haas Grotesk Display Pro"/>
              </w:rPr>
              <w:t xml:space="preserve"> </w:t>
            </w:r>
          </w:p>
          <w:p w14:paraId="20E133A3" w14:textId="77777777" w:rsidR="004B0E38" w:rsidRPr="00933933" w:rsidRDefault="004B0E38" w:rsidP="009668D7">
            <w:pPr>
              <w:rPr>
                <w:rFonts w:ascii="Neue Haas Grotesk Display Pro" w:hAnsi="Neue Haas Grotesk Display Pro"/>
              </w:rPr>
            </w:pPr>
            <w:r w:rsidRPr="00933933">
              <w:rPr>
                <w:rFonts w:ascii="Neue Haas Grotesk Display Pro" w:hAnsi="Neue Haas Grotesk Display Pro"/>
              </w:rPr>
              <w:t xml:space="preserve">Understanding of trauma, emotional regulation, and suicide-related distress. </w:t>
            </w:r>
          </w:p>
        </w:tc>
        <w:tc>
          <w:tcPr>
            <w:tcW w:w="2836" w:type="dxa"/>
            <w:tcBorders>
              <w:top w:val="single" w:sz="4" w:space="0" w:color="000000"/>
              <w:left w:val="single" w:sz="4" w:space="0" w:color="000000"/>
              <w:bottom w:val="single" w:sz="4" w:space="0" w:color="000000"/>
              <w:right w:val="single" w:sz="4" w:space="0" w:color="000000"/>
            </w:tcBorders>
          </w:tcPr>
          <w:p w14:paraId="7A86B8FF" w14:textId="77777777" w:rsidR="004B0E38" w:rsidRPr="00933933" w:rsidRDefault="004B0E38" w:rsidP="009668D7">
            <w:pPr>
              <w:spacing w:line="239" w:lineRule="auto"/>
              <w:ind w:left="3"/>
              <w:rPr>
                <w:rFonts w:ascii="Neue Haas Grotesk Display Pro" w:hAnsi="Neue Haas Grotesk Display Pro"/>
              </w:rPr>
            </w:pPr>
            <w:r w:rsidRPr="00933933">
              <w:rPr>
                <w:rFonts w:ascii="Neue Haas Grotesk Display Pro" w:hAnsi="Neue Haas Grotesk Display Pro"/>
              </w:rPr>
              <w:t xml:space="preserve">Training in trauma-informed practice, DBT-informed or CBT-informed approaches.  </w:t>
            </w:r>
          </w:p>
          <w:p w14:paraId="1D74051A" w14:textId="77777777" w:rsidR="004B0E38" w:rsidRPr="00933933" w:rsidRDefault="004B0E38" w:rsidP="009668D7">
            <w:pPr>
              <w:ind w:left="3"/>
              <w:rPr>
                <w:rFonts w:ascii="Neue Haas Grotesk Display Pro" w:hAnsi="Neue Haas Grotesk Display Pro"/>
              </w:rPr>
            </w:pPr>
            <w:r w:rsidRPr="00933933">
              <w:rPr>
                <w:rFonts w:ascii="Neue Haas Grotesk Display Pro" w:hAnsi="Neue Haas Grotesk Display Pro"/>
              </w:rPr>
              <w:t xml:space="preserve"> </w:t>
            </w:r>
          </w:p>
          <w:p w14:paraId="06F470AB" w14:textId="77777777" w:rsidR="004B0E38" w:rsidRPr="00933933" w:rsidRDefault="004B0E38" w:rsidP="009668D7">
            <w:pPr>
              <w:ind w:left="3"/>
              <w:rPr>
                <w:rFonts w:ascii="Neue Haas Grotesk Display Pro" w:hAnsi="Neue Haas Grotesk Display Pro"/>
              </w:rPr>
            </w:pPr>
            <w:r w:rsidRPr="00933933">
              <w:rPr>
                <w:rFonts w:ascii="Neue Haas Grotesk Display Pro" w:hAnsi="Neue Haas Grotesk Display Pro"/>
              </w:rPr>
              <w:t xml:space="preserve">Training in suicide prevention or crisis-intervention models. </w:t>
            </w:r>
          </w:p>
        </w:tc>
        <w:tc>
          <w:tcPr>
            <w:tcW w:w="1650" w:type="dxa"/>
            <w:tcBorders>
              <w:top w:val="single" w:sz="4" w:space="0" w:color="000000"/>
              <w:left w:val="single" w:sz="4" w:space="0" w:color="000000"/>
              <w:bottom w:val="single" w:sz="4" w:space="0" w:color="000000"/>
              <w:right w:val="single" w:sz="4" w:space="0" w:color="000000"/>
            </w:tcBorders>
          </w:tcPr>
          <w:p w14:paraId="6A9308C4" w14:textId="77777777" w:rsidR="004B0E38" w:rsidRPr="00933933" w:rsidRDefault="004B0E38" w:rsidP="009668D7">
            <w:pPr>
              <w:spacing w:line="239" w:lineRule="auto"/>
              <w:ind w:left="41" w:right="208"/>
              <w:rPr>
                <w:rFonts w:ascii="Neue Haas Grotesk Display Pro" w:hAnsi="Neue Haas Grotesk Display Pro"/>
              </w:rPr>
            </w:pPr>
            <w:r w:rsidRPr="00933933">
              <w:rPr>
                <w:rFonts w:ascii="Neue Haas Grotesk Display Pro" w:hAnsi="Neue Haas Grotesk Display Pro"/>
              </w:rPr>
              <w:t xml:space="preserve">Application form, job interview and </w:t>
            </w:r>
          </w:p>
          <w:p w14:paraId="25C42D55" w14:textId="77777777" w:rsidR="004B0E38" w:rsidRPr="00933933" w:rsidRDefault="004B0E38" w:rsidP="009668D7">
            <w:pPr>
              <w:ind w:left="41"/>
              <w:rPr>
                <w:rFonts w:ascii="Neue Haas Grotesk Display Pro" w:hAnsi="Neue Haas Grotesk Display Pro"/>
              </w:rPr>
            </w:pPr>
            <w:r w:rsidRPr="00933933">
              <w:rPr>
                <w:rFonts w:ascii="Neue Haas Grotesk Display Pro" w:hAnsi="Neue Haas Grotesk Display Pro"/>
              </w:rPr>
              <w:t xml:space="preserve">references </w:t>
            </w:r>
          </w:p>
          <w:p w14:paraId="720BDF75" w14:textId="77777777" w:rsidR="004B0E38" w:rsidRPr="00933933" w:rsidRDefault="004B0E38" w:rsidP="009668D7">
            <w:pPr>
              <w:ind w:left="41"/>
              <w:rPr>
                <w:rFonts w:ascii="Neue Haas Grotesk Display Pro" w:hAnsi="Neue Haas Grotesk Display Pro"/>
              </w:rPr>
            </w:pPr>
            <w:r w:rsidRPr="00933933">
              <w:rPr>
                <w:rFonts w:ascii="Neue Haas Grotesk Display Pro" w:hAnsi="Neue Haas Grotesk Display Pro"/>
              </w:rPr>
              <w:t xml:space="preserve"> </w:t>
            </w:r>
          </w:p>
          <w:p w14:paraId="4C887394" w14:textId="77777777" w:rsidR="004B0E38" w:rsidRPr="00933933" w:rsidRDefault="004B0E38" w:rsidP="009668D7">
            <w:pPr>
              <w:ind w:left="41"/>
              <w:rPr>
                <w:rFonts w:ascii="Neue Haas Grotesk Display Pro" w:hAnsi="Neue Haas Grotesk Display Pro"/>
              </w:rPr>
            </w:pPr>
            <w:r w:rsidRPr="00933933">
              <w:rPr>
                <w:rFonts w:ascii="Neue Haas Grotesk Display Pro" w:hAnsi="Neue Haas Grotesk Display Pro"/>
              </w:rPr>
              <w:t xml:space="preserve"> </w:t>
            </w:r>
          </w:p>
          <w:p w14:paraId="29C6DA25" w14:textId="77777777" w:rsidR="004B0E38" w:rsidRPr="00933933" w:rsidRDefault="004B0E38" w:rsidP="009668D7">
            <w:pPr>
              <w:ind w:left="41"/>
              <w:rPr>
                <w:rFonts w:ascii="Neue Haas Grotesk Display Pro" w:hAnsi="Neue Haas Grotesk Display Pro"/>
              </w:rPr>
            </w:pPr>
            <w:r w:rsidRPr="00933933">
              <w:rPr>
                <w:rFonts w:ascii="Neue Haas Grotesk Display Pro" w:hAnsi="Neue Haas Grotesk Display Pro"/>
              </w:rPr>
              <w:t xml:space="preserve"> </w:t>
            </w:r>
          </w:p>
        </w:tc>
      </w:tr>
      <w:tr w:rsidR="004B0E38" w:rsidRPr="00933933" w14:paraId="0A6E7FD9" w14:textId="77777777" w:rsidTr="004743B1">
        <w:trPr>
          <w:trHeight w:val="3501"/>
        </w:trPr>
        <w:tc>
          <w:tcPr>
            <w:tcW w:w="1702" w:type="dxa"/>
            <w:tcBorders>
              <w:top w:val="single" w:sz="4" w:space="0" w:color="000000"/>
              <w:left w:val="single" w:sz="4" w:space="0" w:color="000000"/>
              <w:bottom w:val="single" w:sz="4" w:space="0" w:color="000000"/>
              <w:right w:val="single" w:sz="4" w:space="0" w:color="000000"/>
            </w:tcBorders>
            <w:shd w:val="clear" w:color="auto" w:fill="D9D9D9"/>
          </w:tcPr>
          <w:p w14:paraId="6C75E6BC" w14:textId="77777777" w:rsidR="004B0E38" w:rsidRPr="00933933" w:rsidRDefault="004B0E38" w:rsidP="009668D7">
            <w:pPr>
              <w:ind w:left="38"/>
              <w:rPr>
                <w:rFonts w:ascii="Neue Haas Grotesk Display Pro" w:hAnsi="Neue Haas Grotesk Display Pro"/>
              </w:rPr>
            </w:pPr>
            <w:r w:rsidRPr="00933933">
              <w:rPr>
                <w:rFonts w:ascii="Neue Haas Grotesk Display Pro" w:hAnsi="Neue Haas Grotesk Display Pro"/>
                <w:b/>
              </w:rPr>
              <w:t xml:space="preserve">Experience </w:t>
            </w:r>
          </w:p>
          <w:p w14:paraId="02219BDC" w14:textId="77777777" w:rsidR="004B0E38" w:rsidRPr="00933933" w:rsidRDefault="004B0E38" w:rsidP="009668D7">
            <w:pPr>
              <w:ind w:left="38"/>
              <w:rPr>
                <w:rFonts w:ascii="Neue Haas Grotesk Display Pro" w:hAnsi="Neue Haas Grotesk Display Pro"/>
              </w:rPr>
            </w:pPr>
            <w:r w:rsidRPr="00933933">
              <w:rPr>
                <w:rFonts w:ascii="Neue Haas Grotesk Display Pro" w:hAnsi="Neue Haas Grotesk Display Pro"/>
                <w:b/>
              </w:rPr>
              <w:t xml:space="preserve"> </w:t>
            </w:r>
          </w:p>
          <w:p w14:paraId="5E64E737" w14:textId="77777777" w:rsidR="004B0E38" w:rsidRPr="00933933" w:rsidRDefault="004B0E38" w:rsidP="009668D7">
            <w:pPr>
              <w:ind w:left="38"/>
              <w:rPr>
                <w:rFonts w:ascii="Neue Haas Grotesk Display Pro" w:hAnsi="Neue Haas Grotesk Display Pro"/>
              </w:rPr>
            </w:pPr>
            <w:r w:rsidRPr="00933933">
              <w:rPr>
                <w:rFonts w:ascii="Neue Haas Grotesk Display Pro" w:hAnsi="Neue Haas Grotesk Display Pro"/>
                <w:b/>
              </w:rPr>
              <w:t xml:space="preserve"> </w:t>
            </w:r>
          </w:p>
          <w:p w14:paraId="60070DD6" w14:textId="77777777" w:rsidR="004B0E38" w:rsidRPr="00933933" w:rsidRDefault="004B0E38" w:rsidP="009668D7">
            <w:pPr>
              <w:ind w:left="38"/>
              <w:rPr>
                <w:rFonts w:ascii="Neue Haas Grotesk Display Pro" w:hAnsi="Neue Haas Grotesk Display Pro"/>
              </w:rPr>
            </w:pPr>
            <w:r w:rsidRPr="00933933">
              <w:rPr>
                <w:rFonts w:ascii="Neue Haas Grotesk Display Pro" w:hAnsi="Neue Haas Grotesk Display Pro"/>
                <w:b/>
              </w:rPr>
              <w:t xml:space="preserve"> </w:t>
            </w:r>
          </w:p>
          <w:p w14:paraId="09AAA7F5" w14:textId="77777777" w:rsidR="004B0E38" w:rsidRPr="00933933" w:rsidRDefault="004B0E38" w:rsidP="009668D7">
            <w:pPr>
              <w:ind w:left="38"/>
              <w:rPr>
                <w:rFonts w:ascii="Neue Haas Grotesk Display Pro" w:hAnsi="Neue Haas Grotesk Display Pro"/>
              </w:rPr>
            </w:pPr>
            <w:r w:rsidRPr="00933933">
              <w:rPr>
                <w:rFonts w:ascii="Neue Haas Grotesk Display Pro" w:hAnsi="Neue Haas Grotesk Display Pro"/>
                <w:b/>
              </w:rPr>
              <w:t xml:space="preserve"> </w:t>
            </w:r>
          </w:p>
          <w:p w14:paraId="72FA13FA" w14:textId="77777777" w:rsidR="004B0E38" w:rsidRPr="00933933" w:rsidRDefault="004B0E38" w:rsidP="009668D7">
            <w:pPr>
              <w:ind w:left="38"/>
              <w:rPr>
                <w:rFonts w:ascii="Neue Haas Grotesk Display Pro" w:hAnsi="Neue Haas Grotesk Display Pro"/>
              </w:rPr>
            </w:pPr>
            <w:r w:rsidRPr="00933933">
              <w:rPr>
                <w:rFonts w:ascii="Neue Haas Grotesk Display Pro" w:hAnsi="Neue Haas Grotesk Display Pro"/>
                <w:b/>
              </w:rPr>
              <w:t xml:space="preserve"> </w:t>
            </w:r>
          </w:p>
          <w:p w14:paraId="7EDD63F0" w14:textId="77777777" w:rsidR="004B0E38" w:rsidRPr="00933933" w:rsidRDefault="004B0E38" w:rsidP="009668D7">
            <w:pPr>
              <w:ind w:left="38"/>
              <w:rPr>
                <w:rFonts w:ascii="Neue Haas Grotesk Display Pro" w:hAnsi="Neue Haas Grotesk Display Pro"/>
              </w:rPr>
            </w:pPr>
            <w:r w:rsidRPr="00933933">
              <w:rPr>
                <w:rFonts w:ascii="Neue Haas Grotesk Display Pro" w:hAnsi="Neue Haas Grotesk Display Pro"/>
                <w:b/>
              </w:rPr>
              <w:t xml:space="preserve"> </w:t>
            </w:r>
          </w:p>
          <w:p w14:paraId="0E4FF3CA" w14:textId="77777777" w:rsidR="004B0E38" w:rsidRPr="00933933" w:rsidRDefault="004B0E38" w:rsidP="009668D7">
            <w:pPr>
              <w:ind w:left="38"/>
              <w:rPr>
                <w:rFonts w:ascii="Neue Haas Grotesk Display Pro" w:hAnsi="Neue Haas Grotesk Display Pro"/>
              </w:rPr>
            </w:pPr>
            <w:r w:rsidRPr="00933933">
              <w:rPr>
                <w:rFonts w:ascii="Neue Haas Grotesk Display Pro" w:hAnsi="Neue Haas Grotesk Display Pro"/>
                <w:b/>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2C483AC4" w14:textId="6BFE6042" w:rsidR="004B0E38" w:rsidRPr="00933933" w:rsidRDefault="004B0E38" w:rsidP="009668D7">
            <w:pPr>
              <w:spacing w:line="239" w:lineRule="auto"/>
              <w:ind w:left="41"/>
              <w:rPr>
                <w:rFonts w:ascii="Neue Haas Grotesk Display Pro" w:hAnsi="Neue Haas Grotesk Display Pro"/>
              </w:rPr>
            </w:pPr>
            <w:r w:rsidRPr="00933933">
              <w:rPr>
                <w:rFonts w:ascii="Neue Haas Grotesk Display Pro" w:hAnsi="Neue Haas Grotesk Display Pro"/>
              </w:rPr>
              <w:t xml:space="preserve">Experience delivering evidence-based and </w:t>
            </w:r>
            <w:r w:rsidR="009668D7" w:rsidRPr="00933933">
              <w:rPr>
                <w:rFonts w:ascii="Neue Haas Grotesk Display Pro" w:hAnsi="Neue Haas Grotesk Display Pro"/>
              </w:rPr>
              <w:t>psychologically informed</w:t>
            </w:r>
            <w:r w:rsidRPr="00933933">
              <w:rPr>
                <w:rFonts w:ascii="Neue Haas Grotesk Display Pro" w:hAnsi="Neue Haas Grotesk Display Pro"/>
              </w:rPr>
              <w:t xml:space="preserve"> interventions to people with complex needs.  </w:t>
            </w:r>
          </w:p>
          <w:p w14:paraId="6A033563" w14:textId="77777777" w:rsidR="004B0E38" w:rsidRPr="00933933" w:rsidRDefault="004B0E38" w:rsidP="009668D7">
            <w:pPr>
              <w:ind w:left="41"/>
              <w:rPr>
                <w:rFonts w:ascii="Neue Haas Grotesk Display Pro" w:hAnsi="Neue Haas Grotesk Display Pro"/>
              </w:rPr>
            </w:pPr>
            <w:r w:rsidRPr="00933933">
              <w:rPr>
                <w:rFonts w:ascii="Neue Haas Grotesk Display Pro" w:hAnsi="Neue Haas Grotesk Display Pro"/>
              </w:rPr>
              <w:t xml:space="preserve"> </w:t>
            </w:r>
          </w:p>
          <w:p w14:paraId="1823FC0C" w14:textId="77777777" w:rsidR="004B0E38" w:rsidRPr="00933933" w:rsidRDefault="004B0E38" w:rsidP="009668D7">
            <w:pPr>
              <w:spacing w:line="239" w:lineRule="auto"/>
              <w:ind w:left="41"/>
              <w:rPr>
                <w:rFonts w:ascii="Neue Haas Grotesk Display Pro" w:hAnsi="Neue Haas Grotesk Display Pro"/>
              </w:rPr>
            </w:pPr>
            <w:r w:rsidRPr="00933933">
              <w:rPr>
                <w:rFonts w:ascii="Neue Haas Grotesk Display Pro" w:hAnsi="Neue Haas Grotesk Display Pro"/>
              </w:rPr>
              <w:t xml:space="preserve">Experience completing risk assessments, risk formulations, and safety plans.  </w:t>
            </w:r>
          </w:p>
          <w:p w14:paraId="37890D1C" w14:textId="77777777" w:rsidR="004B0E38" w:rsidRPr="00933933" w:rsidRDefault="004B0E38" w:rsidP="009668D7">
            <w:pPr>
              <w:ind w:left="41"/>
              <w:rPr>
                <w:rFonts w:ascii="Neue Haas Grotesk Display Pro" w:hAnsi="Neue Haas Grotesk Display Pro"/>
              </w:rPr>
            </w:pPr>
            <w:r w:rsidRPr="00933933">
              <w:rPr>
                <w:rFonts w:ascii="Neue Haas Grotesk Display Pro" w:hAnsi="Neue Haas Grotesk Display Pro"/>
              </w:rPr>
              <w:t xml:space="preserve"> </w:t>
            </w:r>
          </w:p>
          <w:p w14:paraId="1FC8C038" w14:textId="77777777" w:rsidR="004B0E38" w:rsidRPr="00933933" w:rsidRDefault="004B0E38" w:rsidP="009668D7">
            <w:pPr>
              <w:ind w:left="41"/>
              <w:rPr>
                <w:rFonts w:ascii="Neue Haas Grotesk Display Pro" w:hAnsi="Neue Haas Grotesk Display Pro"/>
              </w:rPr>
            </w:pPr>
            <w:r w:rsidRPr="00933933">
              <w:rPr>
                <w:rFonts w:ascii="Neue Haas Grotesk Display Pro" w:hAnsi="Neue Haas Grotesk Display Pro"/>
              </w:rPr>
              <w:t xml:space="preserve">Experience delivering telephone-based or remote interventions.  </w:t>
            </w:r>
          </w:p>
        </w:tc>
        <w:tc>
          <w:tcPr>
            <w:tcW w:w="2836" w:type="dxa"/>
            <w:tcBorders>
              <w:top w:val="single" w:sz="4" w:space="0" w:color="000000"/>
              <w:left w:val="single" w:sz="4" w:space="0" w:color="000000"/>
              <w:bottom w:val="single" w:sz="4" w:space="0" w:color="000000"/>
              <w:right w:val="single" w:sz="4" w:space="0" w:color="000000"/>
            </w:tcBorders>
          </w:tcPr>
          <w:p w14:paraId="7382DE09" w14:textId="77777777" w:rsidR="004B0E38" w:rsidRPr="00933933" w:rsidRDefault="004B0E38" w:rsidP="009668D7">
            <w:pPr>
              <w:ind w:left="41"/>
              <w:rPr>
                <w:rFonts w:ascii="Neue Haas Grotesk Display Pro" w:hAnsi="Neue Haas Grotesk Display Pro"/>
              </w:rPr>
            </w:pPr>
            <w:r w:rsidRPr="00933933">
              <w:rPr>
                <w:rFonts w:ascii="Neue Haas Grotesk Display Pro" w:hAnsi="Neue Haas Grotesk Display Pro"/>
              </w:rPr>
              <w:t xml:space="preserve">Experience supporting individuals post-suicide attempt.  </w:t>
            </w:r>
          </w:p>
          <w:p w14:paraId="7E8CFA39" w14:textId="77777777" w:rsidR="004B0E38" w:rsidRPr="00933933" w:rsidRDefault="004B0E38" w:rsidP="009668D7">
            <w:pPr>
              <w:ind w:left="41"/>
              <w:rPr>
                <w:rFonts w:ascii="Neue Haas Grotesk Display Pro" w:hAnsi="Neue Haas Grotesk Display Pro"/>
              </w:rPr>
            </w:pPr>
            <w:r w:rsidRPr="00933933">
              <w:rPr>
                <w:rFonts w:ascii="Neue Haas Grotesk Display Pro" w:hAnsi="Neue Haas Grotesk Display Pro"/>
              </w:rPr>
              <w:t xml:space="preserve"> </w:t>
            </w:r>
          </w:p>
          <w:p w14:paraId="01685FC3" w14:textId="77777777" w:rsidR="004B0E38" w:rsidRPr="00933933" w:rsidRDefault="004B0E38" w:rsidP="009668D7">
            <w:pPr>
              <w:spacing w:after="1" w:line="238" w:lineRule="auto"/>
              <w:ind w:left="41" w:right="72"/>
              <w:rPr>
                <w:rFonts w:ascii="Neue Haas Grotesk Display Pro" w:hAnsi="Neue Haas Grotesk Display Pro"/>
              </w:rPr>
            </w:pPr>
            <w:r w:rsidRPr="00933933">
              <w:rPr>
                <w:rFonts w:ascii="Neue Haas Grotesk Display Pro" w:hAnsi="Neue Haas Grotesk Display Pro"/>
              </w:rPr>
              <w:t xml:space="preserve">Experience facilitating psychoeducation groups or skills workshops. </w:t>
            </w:r>
          </w:p>
          <w:p w14:paraId="1C2E637B" w14:textId="77777777" w:rsidR="004B0E38" w:rsidRPr="00933933" w:rsidRDefault="004B0E38" w:rsidP="009668D7">
            <w:pPr>
              <w:ind w:left="41"/>
              <w:rPr>
                <w:rFonts w:ascii="Neue Haas Grotesk Display Pro" w:hAnsi="Neue Haas Grotesk Display Pro"/>
              </w:rPr>
            </w:pPr>
            <w:r w:rsidRPr="00933933">
              <w:rPr>
                <w:rFonts w:ascii="Neue Haas Grotesk Display Pro" w:hAnsi="Neue Haas Grotesk Display Pro"/>
                <w:b/>
              </w:rPr>
              <w:t xml:space="preserve"> </w:t>
            </w:r>
          </w:p>
          <w:p w14:paraId="3AAB1C88" w14:textId="77777777" w:rsidR="004B0E38" w:rsidRPr="00933933" w:rsidRDefault="004B0E38" w:rsidP="009668D7">
            <w:pPr>
              <w:ind w:left="41"/>
              <w:rPr>
                <w:rFonts w:ascii="Neue Haas Grotesk Display Pro" w:hAnsi="Neue Haas Grotesk Display Pro"/>
              </w:rPr>
            </w:pPr>
            <w:r w:rsidRPr="00933933">
              <w:rPr>
                <w:rFonts w:ascii="Neue Haas Grotesk Display Pro" w:hAnsi="Neue Haas Grotesk Display Pro"/>
              </w:rPr>
              <w:t xml:space="preserve">Experience in delivering structured, therapeutic informed interventions and support via telephone and </w:t>
            </w:r>
          </w:p>
        </w:tc>
        <w:tc>
          <w:tcPr>
            <w:tcW w:w="1650" w:type="dxa"/>
            <w:tcBorders>
              <w:top w:val="single" w:sz="4" w:space="0" w:color="000000"/>
              <w:left w:val="single" w:sz="4" w:space="0" w:color="000000"/>
              <w:bottom w:val="single" w:sz="4" w:space="0" w:color="000000"/>
              <w:right w:val="single" w:sz="4" w:space="0" w:color="000000"/>
            </w:tcBorders>
          </w:tcPr>
          <w:p w14:paraId="5172713F" w14:textId="77777777" w:rsidR="004B0E38" w:rsidRPr="00933933" w:rsidRDefault="004B0E38" w:rsidP="009668D7">
            <w:pPr>
              <w:ind w:left="41" w:right="208"/>
              <w:rPr>
                <w:rFonts w:ascii="Neue Haas Grotesk Display Pro" w:hAnsi="Neue Haas Grotesk Display Pro"/>
              </w:rPr>
            </w:pPr>
            <w:r w:rsidRPr="00933933">
              <w:rPr>
                <w:rFonts w:ascii="Neue Haas Grotesk Display Pro" w:hAnsi="Neue Haas Grotesk Display Pro"/>
              </w:rPr>
              <w:t xml:space="preserve">Application form, job interview and </w:t>
            </w:r>
          </w:p>
          <w:p w14:paraId="2E6F6C55" w14:textId="77777777" w:rsidR="004B0E38" w:rsidRPr="00933933" w:rsidRDefault="004B0E38" w:rsidP="009668D7">
            <w:pPr>
              <w:ind w:left="41"/>
              <w:rPr>
                <w:rFonts w:ascii="Neue Haas Grotesk Display Pro" w:hAnsi="Neue Haas Grotesk Display Pro"/>
              </w:rPr>
            </w:pPr>
            <w:r w:rsidRPr="00933933">
              <w:rPr>
                <w:rFonts w:ascii="Neue Haas Grotesk Display Pro" w:hAnsi="Neue Haas Grotesk Display Pro"/>
              </w:rPr>
              <w:t xml:space="preserve">references </w:t>
            </w:r>
          </w:p>
          <w:p w14:paraId="039BC8AE" w14:textId="77777777" w:rsidR="004B0E38" w:rsidRPr="00933933" w:rsidRDefault="004B0E38" w:rsidP="009668D7">
            <w:pPr>
              <w:ind w:left="41"/>
              <w:rPr>
                <w:rFonts w:ascii="Neue Haas Grotesk Display Pro" w:hAnsi="Neue Haas Grotesk Display Pro"/>
              </w:rPr>
            </w:pPr>
            <w:r w:rsidRPr="00933933">
              <w:rPr>
                <w:rFonts w:ascii="Neue Haas Grotesk Display Pro" w:hAnsi="Neue Haas Grotesk Display Pro"/>
              </w:rPr>
              <w:t xml:space="preserve"> </w:t>
            </w:r>
          </w:p>
        </w:tc>
      </w:tr>
    </w:tbl>
    <w:p w14:paraId="4C2B69FE" w14:textId="77777777" w:rsidR="004B0E38" w:rsidRPr="00933933" w:rsidRDefault="004B0E38" w:rsidP="009668D7">
      <w:pPr>
        <w:rPr>
          <w:rFonts w:ascii="Neue Haas Grotesk Display Pro" w:hAnsi="Neue Haas Grotesk Display Pro"/>
        </w:rPr>
        <w:sectPr w:rsidR="004B0E38" w:rsidRPr="00933933" w:rsidSect="004B0E38">
          <w:headerReference w:type="even" r:id="rId13"/>
          <w:headerReference w:type="default" r:id="rId14"/>
          <w:headerReference w:type="first" r:id="rId15"/>
          <w:pgSz w:w="11906" w:h="16838"/>
          <w:pgMar w:top="1440" w:right="1491" w:bottom="1481" w:left="1440" w:header="720" w:footer="720" w:gutter="0"/>
          <w:cols w:space="720"/>
          <w:titlePg/>
        </w:sectPr>
      </w:pPr>
    </w:p>
    <w:p w14:paraId="388E1E06" w14:textId="77777777" w:rsidR="004B0E38" w:rsidRPr="00933933" w:rsidRDefault="004B0E38" w:rsidP="009668D7">
      <w:pPr>
        <w:ind w:left="-1440" w:right="10357"/>
        <w:rPr>
          <w:rFonts w:ascii="Neue Haas Grotesk Display Pro" w:hAnsi="Neue Haas Grotesk Display Pro"/>
        </w:rPr>
      </w:pPr>
    </w:p>
    <w:tbl>
      <w:tblPr>
        <w:tblStyle w:val="TableGrid0"/>
        <w:tblW w:w="9448" w:type="dxa"/>
        <w:tblInd w:w="-425" w:type="dxa"/>
        <w:tblCellMar>
          <w:top w:w="3" w:type="dxa"/>
          <w:left w:w="106" w:type="dxa"/>
          <w:right w:w="66" w:type="dxa"/>
        </w:tblCellMar>
        <w:tblLook w:val="04A0" w:firstRow="1" w:lastRow="0" w:firstColumn="1" w:lastColumn="0" w:noHBand="0" w:noVBand="1"/>
      </w:tblPr>
      <w:tblGrid>
        <w:gridCol w:w="1701"/>
        <w:gridCol w:w="3261"/>
        <w:gridCol w:w="2835"/>
        <w:gridCol w:w="1651"/>
      </w:tblGrid>
      <w:tr w:rsidR="004B0E38" w:rsidRPr="00933933" w14:paraId="41231F61" w14:textId="77777777" w:rsidTr="004743B1">
        <w:trPr>
          <w:trHeight w:val="3501"/>
        </w:trPr>
        <w:tc>
          <w:tcPr>
            <w:tcW w:w="1701" w:type="dxa"/>
            <w:tcBorders>
              <w:top w:val="single" w:sz="4" w:space="0" w:color="000000"/>
              <w:left w:val="single" w:sz="4" w:space="0" w:color="000000"/>
              <w:bottom w:val="single" w:sz="4" w:space="0" w:color="000000"/>
              <w:right w:val="single" w:sz="4" w:space="0" w:color="000000"/>
            </w:tcBorders>
            <w:shd w:val="clear" w:color="auto" w:fill="D9D9D9"/>
          </w:tcPr>
          <w:p w14:paraId="3F22A379" w14:textId="77777777" w:rsidR="004B0E38" w:rsidRPr="00933933" w:rsidRDefault="004B0E38" w:rsidP="009668D7">
            <w:pPr>
              <w:spacing w:after="160"/>
              <w:rPr>
                <w:rFonts w:ascii="Neue Haas Grotesk Display Pro" w:hAnsi="Neue Haas Grotesk Display Pro"/>
              </w:rPr>
            </w:pPr>
          </w:p>
        </w:tc>
        <w:tc>
          <w:tcPr>
            <w:tcW w:w="3261" w:type="dxa"/>
            <w:tcBorders>
              <w:top w:val="single" w:sz="4" w:space="0" w:color="000000"/>
              <w:left w:val="single" w:sz="4" w:space="0" w:color="000000"/>
              <w:bottom w:val="single" w:sz="4" w:space="0" w:color="000000"/>
              <w:right w:val="single" w:sz="4" w:space="0" w:color="000000"/>
            </w:tcBorders>
          </w:tcPr>
          <w:p w14:paraId="2EE623E3"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Experience working in Multi Agency/Disciplinary settings and liaising with </w:t>
            </w:r>
          </w:p>
          <w:p w14:paraId="4DFB8784"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GPs/community providers. </w:t>
            </w:r>
          </w:p>
          <w:p w14:paraId="458ABACE"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762D413B" w14:textId="77777777" w:rsidR="004B0E38" w:rsidRPr="00933933" w:rsidRDefault="004B0E38" w:rsidP="009668D7">
            <w:pPr>
              <w:spacing w:after="2" w:line="237" w:lineRule="auto"/>
              <w:ind w:left="4"/>
              <w:rPr>
                <w:rFonts w:ascii="Neue Haas Grotesk Display Pro" w:hAnsi="Neue Haas Grotesk Display Pro"/>
              </w:rPr>
            </w:pPr>
            <w:r w:rsidRPr="00933933">
              <w:rPr>
                <w:rFonts w:ascii="Neue Haas Grotesk Display Pro" w:hAnsi="Neue Haas Grotesk Display Pro"/>
              </w:rPr>
              <w:t xml:space="preserve">Experience meeting performance targets.  </w:t>
            </w:r>
          </w:p>
          <w:p w14:paraId="412C70D1"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60F0C97B" w14:textId="77777777" w:rsidR="004B0E38" w:rsidRPr="00933933" w:rsidRDefault="004B0E38" w:rsidP="009668D7">
            <w:pPr>
              <w:spacing w:line="239" w:lineRule="auto"/>
              <w:ind w:left="4"/>
              <w:rPr>
                <w:rFonts w:ascii="Neue Haas Grotesk Display Pro" w:hAnsi="Neue Haas Grotesk Display Pro"/>
              </w:rPr>
            </w:pPr>
            <w:r w:rsidRPr="00933933">
              <w:rPr>
                <w:rFonts w:ascii="Neue Haas Grotesk Display Pro" w:hAnsi="Neue Haas Grotesk Display Pro"/>
              </w:rPr>
              <w:t xml:space="preserve">Experience using Microsoft Office and digital reporting systems. </w:t>
            </w:r>
          </w:p>
          <w:p w14:paraId="106E5F6F"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54FE071"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other remote communication platforms. </w:t>
            </w:r>
          </w:p>
          <w:p w14:paraId="146234F5"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b/>
              </w:rPr>
              <w:t xml:space="preserve"> </w:t>
            </w:r>
          </w:p>
          <w:p w14:paraId="16964FAE"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b/>
              </w:rPr>
              <w:t xml:space="preserve">Outcome Measures </w:t>
            </w:r>
          </w:p>
          <w:p w14:paraId="1F7B944A" w14:textId="77777777" w:rsidR="004B0E38" w:rsidRPr="00933933" w:rsidRDefault="004B0E38" w:rsidP="009668D7">
            <w:pPr>
              <w:spacing w:line="239" w:lineRule="auto"/>
              <w:ind w:left="2"/>
              <w:rPr>
                <w:rFonts w:ascii="Neue Haas Grotesk Display Pro" w:hAnsi="Neue Haas Grotesk Display Pro"/>
              </w:rPr>
            </w:pPr>
            <w:r w:rsidRPr="00933933">
              <w:rPr>
                <w:rFonts w:ascii="Neue Haas Grotesk Display Pro" w:hAnsi="Neue Haas Grotesk Display Pro"/>
              </w:rPr>
              <w:t xml:space="preserve">Understands the purpose and value of outcome measures and is able to apply them effectively to support client-centred goals and demonstrate service impact. </w:t>
            </w:r>
          </w:p>
          <w:p w14:paraId="62F498B2"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 </w:t>
            </w:r>
          </w:p>
          <w:p w14:paraId="5C92DF3F"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 </w:t>
            </w:r>
          </w:p>
        </w:tc>
        <w:tc>
          <w:tcPr>
            <w:tcW w:w="1651" w:type="dxa"/>
            <w:tcBorders>
              <w:top w:val="single" w:sz="4" w:space="0" w:color="000000"/>
              <w:left w:val="single" w:sz="4" w:space="0" w:color="000000"/>
              <w:bottom w:val="single" w:sz="4" w:space="0" w:color="000000"/>
              <w:right w:val="single" w:sz="4" w:space="0" w:color="000000"/>
            </w:tcBorders>
          </w:tcPr>
          <w:p w14:paraId="098B5406" w14:textId="77777777" w:rsidR="004B0E38" w:rsidRPr="00933933" w:rsidRDefault="004B0E38" w:rsidP="009668D7">
            <w:pPr>
              <w:spacing w:after="160"/>
              <w:rPr>
                <w:rFonts w:ascii="Neue Haas Grotesk Display Pro" w:hAnsi="Neue Haas Grotesk Display Pro"/>
              </w:rPr>
            </w:pPr>
          </w:p>
        </w:tc>
      </w:tr>
      <w:tr w:rsidR="004B0E38" w:rsidRPr="00933933" w14:paraId="67699A76" w14:textId="77777777" w:rsidTr="004743B1">
        <w:trPr>
          <w:trHeight w:val="6457"/>
        </w:trPr>
        <w:tc>
          <w:tcPr>
            <w:tcW w:w="1701" w:type="dxa"/>
            <w:tcBorders>
              <w:top w:val="single" w:sz="4" w:space="0" w:color="000000"/>
              <w:left w:val="single" w:sz="4" w:space="0" w:color="000000"/>
              <w:bottom w:val="single" w:sz="4" w:space="0" w:color="000000"/>
              <w:right w:val="single" w:sz="4" w:space="0" w:color="000000"/>
            </w:tcBorders>
            <w:shd w:val="clear" w:color="auto" w:fill="D9D9D9"/>
          </w:tcPr>
          <w:p w14:paraId="7B77A4BA" w14:textId="77777777" w:rsidR="004B0E38" w:rsidRPr="00933933" w:rsidRDefault="004B0E38" w:rsidP="009668D7">
            <w:pPr>
              <w:rPr>
                <w:rFonts w:ascii="Neue Haas Grotesk Display Pro" w:hAnsi="Neue Haas Grotesk Display Pro"/>
              </w:rPr>
            </w:pPr>
            <w:r w:rsidRPr="00933933">
              <w:rPr>
                <w:rFonts w:ascii="Neue Haas Grotesk Display Pro" w:hAnsi="Neue Haas Grotesk Display Pro"/>
                <w:b/>
              </w:rPr>
              <w:t xml:space="preserve">Knowledges </w:t>
            </w:r>
          </w:p>
          <w:p w14:paraId="37F76144" w14:textId="77777777" w:rsidR="004B0E38" w:rsidRPr="00933933" w:rsidRDefault="004B0E38" w:rsidP="009668D7">
            <w:pPr>
              <w:rPr>
                <w:rFonts w:ascii="Neue Haas Grotesk Display Pro" w:hAnsi="Neue Haas Grotesk Display Pro"/>
              </w:rPr>
            </w:pPr>
            <w:r w:rsidRPr="00933933">
              <w:rPr>
                <w:rFonts w:ascii="Neue Haas Grotesk Display Pro" w:hAnsi="Neue Haas Grotesk Display Pro"/>
                <w:b/>
              </w:rPr>
              <w:t xml:space="preserve"> </w:t>
            </w:r>
          </w:p>
          <w:p w14:paraId="285B448C" w14:textId="77777777" w:rsidR="004B0E38" w:rsidRPr="00933933" w:rsidRDefault="004B0E38" w:rsidP="009668D7">
            <w:pPr>
              <w:rPr>
                <w:rFonts w:ascii="Neue Haas Grotesk Display Pro" w:hAnsi="Neue Haas Grotesk Display Pro"/>
              </w:rPr>
            </w:pPr>
            <w:r w:rsidRPr="00933933">
              <w:rPr>
                <w:rFonts w:ascii="Neue Haas Grotesk Display Pro" w:hAnsi="Neue Haas Grotesk Display Pro"/>
                <w:b/>
              </w:rPr>
              <w:t xml:space="preserve"> </w:t>
            </w:r>
          </w:p>
          <w:p w14:paraId="50617657" w14:textId="77777777" w:rsidR="004B0E38" w:rsidRPr="00933933" w:rsidRDefault="004B0E38" w:rsidP="009668D7">
            <w:pPr>
              <w:rPr>
                <w:rFonts w:ascii="Neue Haas Grotesk Display Pro" w:hAnsi="Neue Haas Grotesk Display Pro"/>
              </w:rPr>
            </w:pPr>
            <w:r w:rsidRPr="00933933">
              <w:rPr>
                <w:rFonts w:ascii="Neue Haas Grotesk Display Pro" w:hAnsi="Neue Haas Grotesk Display Pro"/>
                <w:b/>
              </w:rPr>
              <w:t xml:space="preserve"> </w:t>
            </w:r>
          </w:p>
          <w:p w14:paraId="4605CC62" w14:textId="77777777" w:rsidR="004B0E38" w:rsidRPr="00933933" w:rsidRDefault="004B0E38" w:rsidP="009668D7">
            <w:pPr>
              <w:rPr>
                <w:rFonts w:ascii="Neue Haas Grotesk Display Pro" w:hAnsi="Neue Haas Grotesk Display Pro"/>
              </w:rPr>
            </w:pPr>
            <w:r w:rsidRPr="00933933">
              <w:rPr>
                <w:rFonts w:ascii="Neue Haas Grotesk Display Pro" w:hAnsi="Neue Haas Grotesk Display Pro"/>
                <w:b/>
              </w:rPr>
              <w:t xml:space="preserve"> </w:t>
            </w:r>
          </w:p>
        </w:tc>
        <w:tc>
          <w:tcPr>
            <w:tcW w:w="3261" w:type="dxa"/>
            <w:tcBorders>
              <w:top w:val="single" w:sz="4" w:space="0" w:color="000000"/>
              <w:left w:val="single" w:sz="4" w:space="0" w:color="000000"/>
              <w:bottom w:val="single" w:sz="4" w:space="0" w:color="000000"/>
              <w:right w:val="single" w:sz="4" w:space="0" w:color="000000"/>
            </w:tcBorders>
          </w:tcPr>
          <w:p w14:paraId="677EB134"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Understanding of trauma, emotional dysregulation, and distress responses.  </w:t>
            </w:r>
          </w:p>
          <w:p w14:paraId="0260FD6C"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5DE6D06E" w14:textId="77777777" w:rsidR="004B0E38" w:rsidRPr="00933933" w:rsidRDefault="004B0E38" w:rsidP="009668D7">
            <w:pPr>
              <w:spacing w:line="239" w:lineRule="auto"/>
              <w:ind w:left="4"/>
              <w:rPr>
                <w:rFonts w:ascii="Neue Haas Grotesk Display Pro" w:hAnsi="Neue Haas Grotesk Display Pro"/>
              </w:rPr>
            </w:pPr>
            <w:r w:rsidRPr="00933933">
              <w:rPr>
                <w:rFonts w:ascii="Neue Haas Grotesk Display Pro" w:hAnsi="Neue Haas Grotesk Display Pro"/>
              </w:rPr>
              <w:t xml:space="preserve">Knowledge of Local Authority and Government mental health frameworks. </w:t>
            </w:r>
          </w:p>
          <w:p w14:paraId="7AD6EEA4"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228E02E4" w14:textId="77777777" w:rsidR="004B0E38" w:rsidRPr="00933933" w:rsidRDefault="004B0E38" w:rsidP="009668D7">
            <w:pPr>
              <w:spacing w:line="239" w:lineRule="auto"/>
              <w:ind w:left="4"/>
              <w:rPr>
                <w:rFonts w:ascii="Neue Haas Grotesk Display Pro" w:hAnsi="Neue Haas Grotesk Display Pro"/>
              </w:rPr>
            </w:pPr>
            <w:r w:rsidRPr="00933933">
              <w:rPr>
                <w:rFonts w:ascii="Neue Haas Grotesk Display Pro" w:hAnsi="Neue Haas Grotesk Display Pro"/>
              </w:rPr>
              <w:t xml:space="preserve">Knowledge of adult safeguarding legislation and procedures.  </w:t>
            </w:r>
          </w:p>
          <w:p w14:paraId="3D119B4D"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677FB4D5" w14:textId="77777777" w:rsidR="004B0E38" w:rsidRPr="00933933" w:rsidRDefault="004B0E38" w:rsidP="009668D7">
            <w:pPr>
              <w:spacing w:after="1" w:line="238" w:lineRule="auto"/>
              <w:ind w:left="4"/>
              <w:rPr>
                <w:rFonts w:ascii="Neue Haas Grotesk Display Pro" w:hAnsi="Neue Haas Grotesk Display Pro"/>
              </w:rPr>
            </w:pPr>
            <w:r w:rsidRPr="00933933">
              <w:rPr>
                <w:rFonts w:ascii="Neue Haas Grotesk Display Pro" w:hAnsi="Neue Haas Grotesk Display Pro"/>
              </w:rPr>
              <w:t xml:space="preserve">Knowledge of NHS pathways, statutory and voluntary sector systems.  </w:t>
            </w:r>
          </w:p>
          <w:p w14:paraId="294943BF"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7AB8AD3B" w14:textId="77777777" w:rsidR="004B0E38" w:rsidRPr="00933933" w:rsidRDefault="004B0E38" w:rsidP="009668D7">
            <w:pPr>
              <w:spacing w:line="239" w:lineRule="auto"/>
              <w:ind w:left="4" w:right="25"/>
              <w:rPr>
                <w:rFonts w:ascii="Neue Haas Grotesk Display Pro" w:hAnsi="Neue Haas Grotesk Display Pro"/>
              </w:rPr>
            </w:pPr>
            <w:r w:rsidRPr="00933933">
              <w:rPr>
                <w:rFonts w:ascii="Neue Haas Grotesk Display Pro" w:hAnsi="Neue Haas Grotesk Display Pro"/>
              </w:rPr>
              <w:t xml:space="preserve">Understanding of outcome measures and their relevance to client-centred goals.  </w:t>
            </w:r>
          </w:p>
          <w:p w14:paraId="19DAAF24"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757DB18C" w14:textId="77777777" w:rsidR="004B0E38" w:rsidRPr="00933933" w:rsidRDefault="004B0E38" w:rsidP="009668D7">
            <w:pPr>
              <w:spacing w:line="239" w:lineRule="auto"/>
              <w:ind w:left="4"/>
              <w:rPr>
                <w:rFonts w:ascii="Neue Haas Grotesk Display Pro" w:hAnsi="Neue Haas Grotesk Display Pro"/>
              </w:rPr>
            </w:pPr>
            <w:r w:rsidRPr="00933933">
              <w:rPr>
                <w:rFonts w:ascii="Neue Haas Grotesk Display Pro" w:hAnsi="Neue Haas Grotesk Display Pro"/>
              </w:rPr>
              <w:t xml:space="preserve"> Knowledge of evidence-based practice. </w:t>
            </w:r>
          </w:p>
          <w:p w14:paraId="72112DE9"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181B2CC6"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5915569"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Knowledge of post-suicide attempt aftercare models.  </w:t>
            </w:r>
          </w:p>
          <w:p w14:paraId="138680CD"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 </w:t>
            </w:r>
          </w:p>
          <w:p w14:paraId="2A080247" w14:textId="77777777" w:rsidR="004B0E38" w:rsidRPr="00933933" w:rsidRDefault="004B0E38" w:rsidP="009668D7">
            <w:pPr>
              <w:spacing w:after="2" w:line="237" w:lineRule="auto"/>
              <w:ind w:left="2"/>
              <w:rPr>
                <w:rFonts w:ascii="Neue Haas Grotesk Display Pro" w:hAnsi="Neue Haas Grotesk Display Pro"/>
              </w:rPr>
            </w:pPr>
            <w:r w:rsidRPr="00933933">
              <w:rPr>
                <w:rFonts w:ascii="Neue Haas Grotesk Display Pro" w:hAnsi="Neue Haas Grotesk Display Pro"/>
              </w:rPr>
              <w:t xml:space="preserve">Understanding of Person Centred, DBT/CBT </w:t>
            </w:r>
          </w:p>
          <w:p w14:paraId="104C346A"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principles relevant to crisis </w:t>
            </w:r>
          </w:p>
          <w:p w14:paraId="56837915"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support  </w:t>
            </w:r>
          </w:p>
          <w:p w14:paraId="0CC90BC6"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 </w:t>
            </w:r>
          </w:p>
          <w:p w14:paraId="712BBB16" w14:textId="02B8552A" w:rsidR="004B0E38" w:rsidRPr="00933933" w:rsidRDefault="004B0E38" w:rsidP="007B5CF9">
            <w:pPr>
              <w:spacing w:line="239" w:lineRule="auto"/>
              <w:ind w:left="2"/>
              <w:rPr>
                <w:rFonts w:ascii="Neue Haas Grotesk Display Pro" w:hAnsi="Neue Haas Grotesk Display Pro"/>
              </w:rPr>
            </w:pPr>
            <w:r w:rsidRPr="00933933">
              <w:rPr>
                <w:rFonts w:ascii="Neue Haas Grotesk Display Pro" w:hAnsi="Neue Haas Grotesk Display Pro"/>
              </w:rPr>
              <w:t>Theoretical knowledge of suicide</w:t>
            </w:r>
            <w:r w:rsidR="007B5CF9">
              <w:rPr>
                <w:rFonts w:ascii="Neue Haas Grotesk Display Pro" w:hAnsi="Neue Haas Grotesk Display Pro"/>
              </w:rPr>
              <w:t>.</w:t>
            </w:r>
          </w:p>
          <w:p w14:paraId="35B53101"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 </w:t>
            </w:r>
          </w:p>
          <w:p w14:paraId="0325D081"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 </w:t>
            </w:r>
          </w:p>
          <w:p w14:paraId="5CBC8FDF"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 </w:t>
            </w:r>
          </w:p>
        </w:tc>
        <w:tc>
          <w:tcPr>
            <w:tcW w:w="1651" w:type="dxa"/>
            <w:tcBorders>
              <w:top w:val="single" w:sz="4" w:space="0" w:color="000000"/>
              <w:left w:val="single" w:sz="4" w:space="0" w:color="000000"/>
              <w:bottom w:val="single" w:sz="4" w:space="0" w:color="000000"/>
              <w:right w:val="single" w:sz="4" w:space="0" w:color="000000"/>
            </w:tcBorders>
          </w:tcPr>
          <w:p w14:paraId="48E841E5"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Application form, job interview and </w:t>
            </w:r>
          </w:p>
          <w:p w14:paraId="1134BD8B"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references </w:t>
            </w:r>
          </w:p>
          <w:p w14:paraId="2F583EAF"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 </w:t>
            </w:r>
          </w:p>
        </w:tc>
      </w:tr>
      <w:tr w:rsidR="004B0E38" w:rsidRPr="00933933" w14:paraId="71B767BD" w14:textId="77777777" w:rsidTr="004743B1">
        <w:trPr>
          <w:trHeight w:val="3767"/>
        </w:trPr>
        <w:tc>
          <w:tcPr>
            <w:tcW w:w="1701" w:type="dxa"/>
            <w:tcBorders>
              <w:top w:val="single" w:sz="4" w:space="0" w:color="000000"/>
              <w:left w:val="single" w:sz="4" w:space="0" w:color="000000"/>
              <w:bottom w:val="single" w:sz="4" w:space="0" w:color="000000"/>
              <w:right w:val="single" w:sz="4" w:space="0" w:color="000000"/>
            </w:tcBorders>
            <w:shd w:val="clear" w:color="auto" w:fill="D9D9D9"/>
          </w:tcPr>
          <w:p w14:paraId="5957875E" w14:textId="77777777" w:rsidR="004B0E38" w:rsidRPr="00933933" w:rsidRDefault="004B0E38" w:rsidP="009668D7">
            <w:pPr>
              <w:rPr>
                <w:rFonts w:ascii="Neue Haas Grotesk Display Pro" w:hAnsi="Neue Haas Grotesk Display Pro"/>
              </w:rPr>
            </w:pPr>
            <w:r w:rsidRPr="00933933">
              <w:rPr>
                <w:rFonts w:ascii="Neue Haas Grotesk Display Pro" w:hAnsi="Neue Haas Grotesk Display Pro"/>
                <w:b/>
              </w:rPr>
              <w:lastRenderedPageBreak/>
              <w:t xml:space="preserve">Skills and </w:t>
            </w:r>
          </w:p>
          <w:p w14:paraId="0DF10D93" w14:textId="77777777" w:rsidR="004B0E38" w:rsidRPr="00933933" w:rsidRDefault="004B0E38" w:rsidP="009668D7">
            <w:pPr>
              <w:rPr>
                <w:rFonts w:ascii="Neue Haas Grotesk Display Pro" w:hAnsi="Neue Haas Grotesk Display Pro"/>
              </w:rPr>
            </w:pPr>
            <w:r w:rsidRPr="00933933">
              <w:rPr>
                <w:rFonts w:ascii="Neue Haas Grotesk Display Pro" w:hAnsi="Neue Haas Grotesk Display Pro"/>
                <w:b/>
              </w:rPr>
              <w:t xml:space="preserve">Competencies  </w:t>
            </w:r>
          </w:p>
          <w:p w14:paraId="73A26D82" w14:textId="77777777" w:rsidR="004B0E38" w:rsidRPr="00933933" w:rsidRDefault="004B0E38" w:rsidP="009668D7">
            <w:pPr>
              <w:rPr>
                <w:rFonts w:ascii="Neue Haas Grotesk Display Pro" w:hAnsi="Neue Haas Grotesk Display Pro"/>
              </w:rPr>
            </w:pPr>
            <w:r w:rsidRPr="00933933">
              <w:rPr>
                <w:rFonts w:ascii="Neue Haas Grotesk Display Pro" w:hAnsi="Neue Haas Grotesk Display Pro"/>
                <w:b/>
              </w:rPr>
              <w:t xml:space="preserve"> </w:t>
            </w:r>
          </w:p>
          <w:p w14:paraId="394FFB67" w14:textId="77777777" w:rsidR="004B0E38" w:rsidRPr="00933933" w:rsidRDefault="004B0E38" w:rsidP="009668D7">
            <w:pPr>
              <w:rPr>
                <w:rFonts w:ascii="Neue Haas Grotesk Display Pro" w:hAnsi="Neue Haas Grotesk Display Pro"/>
              </w:rPr>
            </w:pPr>
            <w:r w:rsidRPr="00933933">
              <w:rPr>
                <w:rFonts w:ascii="Neue Haas Grotesk Display Pro" w:hAnsi="Neue Haas Grotesk Display Pro"/>
                <w:b/>
              </w:rPr>
              <w:t xml:space="preserve"> </w:t>
            </w:r>
          </w:p>
        </w:tc>
        <w:tc>
          <w:tcPr>
            <w:tcW w:w="3261" w:type="dxa"/>
            <w:tcBorders>
              <w:top w:val="single" w:sz="4" w:space="0" w:color="000000"/>
              <w:left w:val="single" w:sz="4" w:space="0" w:color="000000"/>
              <w:bottom w:val="single" w:sz="4" w:space="0" w:color="000000"/>
              <w:right w:val="single" w:sz="4" w:space="0" w:color="000000"/>
            </w:tcBorders>
          </w:tcPr>
          <w:p w14:paraId="4C6C7CE7" w14:textId="77777777" w:rsidR="004B0E38" w:rsidRPr="00933933" w:rsidRDefault="004B0E38" w:rsidP="009668D7">
            <w:pPr>
              <w:spacing w:line="239" w:lineRule="auto"/>
              <w:ind w:left="4"/>
              <w:rPr>
                <w:rFonts w:ascii="Neue Haas Grotesk Display Pro" w:hAnsi="Neue Haas Grotesk Display Pro"/>
              </w:rPr>
            </w:pPr>
            <w:r w:rsidRPr="00933933">
              <w:rPr>
                <w:rFonts w:ascii="Neue Haas Grotesk Display Pro" w:hAnsi="Neue Haas Grotesk Display Pro"/>
              </w:rPr>
              <w:t xml:space="preserve">Able to plan, organise, and prioritise a complex workload.  </w:t>
            </w:r>
          </w:p>
          <w:p w14:paraId="790085A1"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241357EB" w14:textId="77777777" w:rsidR="004B0E38" w:rsidRPr="00933933" w:rsidRDefault="004B0E38" w:rsidP="009668D7">
            <w:pPr>
              <w:spacing w:line="239" w:lineRule="auto"/>
              <w:ind w:left="4"/>
              <w:rPr>
                <w:rFonts w:ascii="Neue Haas Grotesk Display Pro" w:hAnsi="Neue Haas Grotesk Display Pro"/>
              </w:rPr>
            </w:pPr>
            <w:r w:rsidRPr="00933933">
              <w:rPr>
                <w:rFonts w:ascii="Neue Haas Grotesk Display Pro" w:hAnsi="Neue Haas Grotesk Display Pro"/>
              </w:rPr>
              <w:t xml:space="preserve">Able to record and report outcome measures using digital systems.  </w:t>
            </w:r>
          </w:p>
          <w:p w14:paraId="1520918A"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1D7C1355" w14:textId="77777777" w:rsidR="004B0E38" w:rsidRPr="00933933" w:rsidRDefault="004B0E38" w:rsidP="009668D7">
            <w:pPr>
              <w:spacing w:line="239" w:lineRule="auto"/>
              <w:ind w:left="4"/>
              <w:rPr>
                <w:rFonts w:ascii="Neue Haas Grotesk Display Pro" w:hAnsi="Neue Haas Grotesk Display Pro"/>
              </w:rPr>
            </w:pPr>
            <w:r w:rsidRPr="00933933">
              <w:rPr>
                <w:rFonts w:ascii="Neue Haas Grotesk Display Pro" w:hAnsi="Neue Haas Grotesk Display Pro"/>
              </w:rPr>
              <w:t xml:space="preserve">Able to deliver brief and longer-term coaching interventions, including crisis support. </w:t>
            </w:r>
          </w:p>
          <w:p w14:paraId="3BFE6032"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28BD4079"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Able to innovate based on theoretical knowledge.  </w:t>
            </w:r>
          </w:p>
        </w:tc>
        <w:tc>
          <w:tcPr>
            <w:tcW w:w="2835" w:type="dxa"/>
            <w:tcBorders>
              <w:top w:val="single" w:sz="4" w:space="0" w:color="000000"/>
              <w:left w:val="single" w:sz="4" w:space="0" w:color="000000"/>
              <w:bottom w:val="single" w:sz="4" w:space="0" w:color="000000"/>
              <w:right w:val="single" w:sz="4" w:space="0" w:color="000000"/>
            </w:tcBorders>
          </w:tcPr>
          <w:p w14:paraId="7F5F216B"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Ability to contribute to service development, co-production, and innovation. </w:t>
            </w:r>
          </w:p>
        </w:tc>
        <w:tc>
          <w:tcPr>
            <w:tcW w:w="1651" w:type="dxa"/>
            <w:tcBorders>
              <w:top w:val="single" w:sz="4" w:space="0" w:color="000000"/>
              <w:left w:val="single" w:sz="4" w:space="0" w:color="000000"/>
              <w:bottom w:val="single" w:sz="4" w:space="0" w:color="000000"/>
              <w:right w:val="single" w:sz="4" w:space="0" w:color="000000"/>
            </w:tcBorders>
          </w:tcPr>
          <w:p w14:paraId="7F92004D" w14:textId="77777777" w:rsidR="004B0E38" w:rsidRPr="00933933" w:rsidRDefault="004B0E38" w:rsidP="009668D7">
            <w:pPr>
              <w:spacing w:after="2" w:line="238" w:lineRule="auto"/>
              <w:ind w:left="2"/>
              <w:rPr>
                <w:rFonts w:ascii="Neue Haas Grotesk Display Pro" w:hAnsi="Neue Haas Grotesk Display Pro"/>
              </w:rPr>
            </w:pPr>
            <w:r w:rsidRPr="00933933">
              <w:rPr>
                <w:rFonts w:ascii="Neue Haas Grotesk Display Pro" w:hAnsi="Neue Haas Grotesk Display Pro"/>
              </w:rPr>
              <w:t xml:space="preserve">Application form, job interview and </w:t>
            </w:r>
          </w:p>
          <w:p w14:paraId="1F2282AF"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references </w:t>
            </w:r>
          </w:p>
          <w:p w14:paraId="09FC3F08"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 </w:t>
            </w:r>
          </w:p>
          <w:p w14:paraId="2D0AC603"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 </w:t>
            </w:r>
          </w:p>
          <w:p w14:paraId="115B2C19"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 </w:t>
            </w:r>
          </w:p>
        </w:tc>
      </w:tr>
      <w:tr w:rsidR="004B0E38" w:rsidRPr="00933933" w14:paraId="17282E4F" w14:textId="77777777" w:rsidTr="004743B1">
        <w:trPr>
          <w:trHeight w:val="4843"/>
        </w:trPr>
        <w:tc>
          <w:tcPr>
            <w:tcW w:w="1701" w:type="dxa"/>
            <w:tcBorders>
              <w:top w:val="single" w:sz="4" w:space="0" w:color="000000"/>
              <w:left w:val="single" w:sz="4" w:space="0" w:color="000000"/>
              <w:bottom w:val="single" w:sz="4" w:space="0" w:color="000000"/>
              <w:right w:val="single" w:sz="4" w:space="0" w:color="000000"/>
            </w:tcBorders>
            <w:shd w:val="clear" w:color="auto" w:fill="D9D9D9"/>
          </w:tcPr>
          <w:p w14:paraId="2413A164" w14:textId="77777777" w:rsidR="004B0E38" w:rsidRPr="00933933" w:rsidRDefault="004B0E38" w:rsidP="009668D7">
            <w:pPr>
              <w:spacing w:after="160"/>
              <w:rPr>
                <w:rFonts w:ascii="Neue Haas Grotesk Display Pro" w:hAnsi="Neue Haas Grotesk Display Pro"/>
              </w:rPr>
            </w:pPr>
          </w:p>
        </w:tc>
        <w:tc>
          <w:tcPr>
            <w:tcW w:w="3261" w:type="dxa"/>
            <w:tcBorders>
              <w:top w:val="single" w:sz="4" w:space="0" w:color="000000"/>
              <w:left w:val="single" w:sz="4" w:space="0" w:color="000000"/>
              <w:bottom w:val="single" w:sz="4" w:space="0" w:color="000000"/>
              <w:right w:val="single" w:sz="4" w:space="0" w:color="000000"/>
            </w:tcBorders>
          </w:tcPr>
          <w:p w14:paraId="20234A2E"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Able to engage clients and build strong therapeutic alliances.  </w:t>
            </w:r>
          </w:p>
          <w:p w14:paraId="04E179D1"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590AF5C1" w14:textId="77777777" w:rsidR="004B0E38" w:rsidRPr="00933933" w:rsidRDefault="004B0E38" w:rsidP="009668D7">
            <w:pPr>
              <w:spacing w:line="239" w:lineRule="auto"/>
              <w:ind w:left="4"/>
              <w:rPr>
                <w:rFonts w:ascii="Neue Haas Grotesk Display Pro" w:hAnsi="Neue Haas Grotesk Display Pro"/>
              </w:rPr>
            </w:pPr>
            <w:r w:rsidRPr="00933933">
              <w:rPr>
                <w:rFonts w:ascii="Neue Haas Grotesk Display Pro" w:hAnsi="Neue Haas Grotesk Display Pro"/>
              </w:rPr>
              <w:t>Able to work autonomously, take accountability, and work</w:t>
            </w:r>
            <w:r w:rsidRPr="00933933">
              <w:rPr>
                <w:rFonts w:ascii="Neue Haas Grotesk Display Pro" w:hAnsi="Neue Haas Grotesk Display Pro"/>
                <w:b/>
              </w:rPr>
              <w:t xml:space="preserve"> t</w:t>
            </w:r>
            <w:r w:rsidRPr="00933933">
              <w:rPr>
                <w:rFonts w:ascii="Neue Haas Grotesk Display Pro" w:hAnsi="Neue Haas Grotesk Display Pro"/>
              </w:rPr>
              <w:t xml:space="preserve">oward defined results.  </w:t>
            </w:r>
          </w:p>
          <w:p w14:paraId="1482DB1C"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7B1C8D85" w14:textId="77777777" w:rsidR="004B0E38" w:rsidRPr="00933933" w:rsidRDefault="004B0E38" w:rsidP="009668D7">
            <w:pPr>
              <w:spacing w:line="239" w:lineRule="auto"/>
              <w:ind w:left="4"/>
              <w:rPr>
                <w:rFonts w:ascii="Neue Haas Grotesk Display Pro" w:hAnsi="Neue Haas Grotesk Display Pro"/>
              </w:rPr>
            </w:pPr>
            <w:r w:rsidRPr="00933933">
              <w:rPr>
                <w:rFonts w:ascii="Neue Haas Grotesk Display Pro" w:hAnsi="Neue Haas Grotesk Display Pro"/>
              </w:rPr>
              <w:t xml:space="preserve">Able to use supervision effectively. </w:t>
            </w:r>
          </w:p>
          <w:p w14:paraId="116E2B0B"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4A76050F" w14:textId="77777777" w:rsidR="004B0E38" w:rsidRPr="00933933" w:rsidRDefault="004B0E38" w:rsidP="009668D7">
            <w:pPr>
              <w:spacing w:line="239" w:lineRule="auto"/>
              <w:ind w:left="4"/>
              <w:rPr>
                <w:rFonts w:ascii="Neue Haas Grotesk Display Pro" w:hAnsi="Neue Haas Grotesk Display Pro"/>
              </w:rPr>
            </w:pPr>
            <w:r w:rsidRPr="00933933">
              <w:rPr>
                <w:rFonts w:ascii="Neue Haas Grotesk Display Pro" w:hAnsi="Neue Haas Grotesk Display Pro"/>
              </w:rPr>
              <w:t xml:space="preserve">Able to work across cultural and language barriers.  </w:t>
            </w:r>
          </w:p>
          <w:p w14:paraId="2CACF5E7"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02627683" w14:textId="77777777" w:rsidR="004B0E38" w:rsidRPr="00933933" w:rsidRDefault="004B0E38" w:rsidP="009668D7">
            <w:pPr>
              <w:spacing w:after="1" w:line="239" w:lineRule="auto"/>
              <w:ind w:left="4"/>
              <w:rPr>
                <w:rFonts w:ascii="Neue Haas Grotesk Display Pro" w:hAnsi="Neue Haas Grotesk Display Pro"/>
              </w:rPr>
            </w:pPr>
            <w:r w:rsidRPr="00933933">
              <w:rPr>
                <w:rFonts w:ascii="Neue Haas Grotesk Display Pro" w:hAnsi="Neue Haas Grotesk Display Pro"/>
              </w:rPr>
              <w:t>Able to build effective professional relationships with colleagues and partner agencies.</w:t>
            </w:r>
            <w:r w:rsidRPr="00933933">
              <w:rPr>
                <w:rFonts w:ascii="Neue Haas Grotesk Display Pro" w:hAnsi="Neue Haas Grotesk Display Pro"/>
                <w:b/>
              </w:rPr>
              <w:t xml:space="preserve"> </w:t>
            </w:r>
          </w:p>
          <w:p w14:paraId="16694008"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ECA2E7A" w14:textId="77777777" w:rsidR="004B0E38" w:rsidRPr="00933933" w:rsidRDefault="004B0E38" w:rsidP="009668D7">
            <w:pPr>
              <w:spacing w:after="160"/>
              <w:rPr>
                <w:rFonts w:ascii="Neue Haas Grotesk Display Pro" w:hAnsi="Neue Haas Grotesk Display Pro"/>
              </w:rPr>
            </w:pPr>
          </w:p>
        </w:tc>
        <w:tc>
          <w:tcPr>
            <w:tcW w:w="1651" w:type="dxa"/>
            <w:tcBorders>
              <w:top w:val="single" w:sz="4" w:space="0" w:color="000000"/>
              <w:left w:val="single" w:sz="4" w:space="0" w:color="000000"/>
              <w:bottom w:val="single" w:sz="4" w:space="0" w:color="000000"/>
              <w:right w:val="single" w:sz="4" w:space="0" w:color="000000"/>
            </w:tcBorders>
          </w:tcPr>
          <w:p w14:paraId="0D65D850" w14:textId="77777777" w:rsidR="004B0E38" w:rsidRPr="00933933" w:rsidRDefault="004B0E38" w:rsidP="009668D7">
            <w:pPr>
              <w:spacing w:after="160"/>
              <w:rPr>
                <w:rFonts w:ascii="Neue Haas Grotesk Display Pro" w:hAnsi="Neue Haas Grotesk Display Pro"/>
              </w:rPr>
            </w:pPr>
          </w:p>
        </w:tc>
      </w:tr>
      <w:tr w:rsidR="004B0E38" w:rsidRPr="00933933" w14:paraId="76F7EC7F" w14:textId="77777777" w:rsidTr="004743B1">
        <w:trPr>
          <w:trHeight w:val="7262"/>
        </w:trPr>
        <w:tc>
          <w:tcPr>
            <w:tcW w:w="1701" w:type="dxa"/>
            <w:tcBorders>
              <w:top w:val="single" w:sz="4" w:space="0" w:color="000000"/>
              <w:left w:val="single" w:sz="4" w:space="0" w:color="000000"/>
              <w:bottom w:val="single" w:sz="4" w:space="0" w:color="000000"/>
              <w:right w:val="single" w:sz="4" w:space="0" w:color="000000"/>
            </w:tcBorders>
            <w:shd w:val="clear" w:color="auto" w:fill="D9D9D9"/>
          </w:tcPr>
          <w:p w14:paraId="7B855DD8" w14:textId="77777777" w:rsidR="004B0E38" w:rsidRPr="00933933" w:rsidRDefault="004B0E38" w:rsidP="009668D7">
            <w:pPr>
              <w:rPr>
                <w:rFonts w:ascii="Neue Haas Grotesk Display Pro" w:hAnsi="Neue Haas Grotesk Display Pro"/>
              </w:rPr>
            </w:pPr>
            <w:r w:rsidRPr="00933933">
              <w:rPr>
                <w:rFonts w:ascii="Neue Haas Grotesk Display Pro" w:hAnsi="Neue Haas Grotesk Display Pro"/>
                <w:b/>
              </w:rPr>
              <w:lastRenderedPageBreak/>
              <w:t xml:space="preserve">Values and </w:t>
            </w:r>
          </w:p>
          <w:p w14:paraId="466E1CCE" w14:textId="77777777" w:rsidR="004B0E38" w:rsidRPr="00933933" w:rsidRDefault="004B0E38" w:rsidP="009668D7">
            <w:pPr>
              <w:rPr>
                <w:rFonts w:ascii="Neue Haas Grotesk Display Pro" w:hAnsi="Neue Haas Grotesk Display Pro"/>
              </w:rPr>
            </w:pPr>
            <w:r w:rsidRPr="00933933">
              <w:rPr>
                <w:rFonts w:ascii="Neue Haas Grotesk Display Pro" w:hAnsi="Neue Haas Grotesk Display Pro"/>
                <w:b/>
              </w:rPr>
              <w:t xml:space="preserve">Professional </w:t>
            </w:r>
          </w:p>
          <w:p w14:paraId="0953F610" w14:textId="77777777" w:rsidR="004B0E38" w:rsidRPr="00933933" w:rsidRDefault="004B0E38" w:rsidP="009668D7">
            <w:pPr>
              <w:rPr>
                <w:rFonts w:ascii="Neue Haas Grotesk Display Pro" w:hAnsi="Neue Haas Grotesk Display Pro"/>
              </w:rPr>
            </w:pPr>
            <w:r w:rsidRPr="00933933">
              <w:rPr>
                <w:rFonts w:ascii="Neue Haas Grotesk Display Pro" w:hAnsi="Neue Haas Grotesk Display Pro"/>
                <w:b/>
              </w:rPr>
              <w:t xml:space="preserve">Conduct </w:t>
            </w:r>
          </w:p>
          <w:p w14:paraId="75137483" w14:textId="77777777" w:rsidR="004B0E38" w:rsidRPr="00933933" w:rsidRDefault="004B0E38" w:rsidP="009668D7">
            <w:pPr>
              <w:rPr>
                <w:rFonts w:ascii="Neue Haas Grotesk Display Pro" w:hAnsi="Neue Haas Grotesk Display Pro"/>
              </w:rPr>
            </w:pPr>
            <w:r w:rsidRPr="00933933">
              <w:rPr>
                <w:rFonts w:ascii="Neue Haas Grotesk Display Pro" w:hAnsi="Neue Haas Grotesk Display Pro"/>
                <w:b/>
              </w:rPr>
              <w:t xml:space="preserve"> </w:t>
            </w:r>
          </w:p>
          <w:p w14:paraId="0669C858" w14:textId="77777777" w:rsidR="004B0E38" w:rsidRPr="00933933" w:rsidRDefault="004B0E38" w:rsidP="009668D7">
            <w:pPr>
              <w:rPr>
                <w:rFonts w:ascii="Neue Haas Grotesk Display Pro" w:hAnsi="Neue Haas Grotesk Display Pro"/>
              </w:rPr>
            </w:pPr>
            <w:r w:rsidRPr="00933933">
              <w:rPr>
                <w:rFonts w:ascii="Neue Haas Grotesk Display Pro" w:hAnsi="Neue Haas Grotesk Display Pro"/>
                <w:b/>
              </w:rPr>
              <w:t xml:space="preserve"> </w:t>
            </w:r>
          </w:p>
          <w:p w14:paraId="23378A19" w14:textId="77777777" w:rsidR="004B0E38" w:rsidRPr="00933933" w:rsidRDefault="004B0E38" w:rsidP="009668D7">
            <w:pPr>
              <w:rPr>
                <w:rFonts w:ascii="Neue Haas Grotesk Display Pro" w:hAnsi="Neue Haas Grotesk Display Pro"/>
              </w:rPr>
            </w:pPr>
            <w:r w:rsidRPr="00933933">
              <w:rPr>
                <w:rFonts w:ascii="Neue Haas Grotesk Display Pro" w:hAnsi="Neue Haas Grotesk Display Pro"/>
                <w:b/>
              </w:rPr>
              <w:t xml:space="preserve"> </w:t>
            </w:r>
          </w:p>
          <w:p w14:paraId="24B9A86A" w14:textId="77777777" w:rsidR="004B0E38" w:rsidRPr="00933933" w:rsidRDefault="004B0E38" w:rsidP="009668D7">
            <w:pPr>
              <w:rPr>
                <w:rFonts w:ascii="Neue Haas Grotesk Display Pro" w:hAnsi="Neue Haas Grotesk Display Pro"/>
              </w:rPr>
            </w:pPr>
            <w:r w:rsidRPr="00933933">
              <w:rPr>
                <w:rFonts w:ascii="Neue Haas Grotesk Display Pro" w:hAnsi="Neue Haas Grotesk Display Pro"/>
                <w:b/>
              </w:rPr>
              <w:t xml:space="preserve"> </w:t>
            </w:r>
          </w:p>
          <w:p w14:paraId="017EC15B" w14:textId="77777777" w:rsidR="004B0E38" w:rsidRPr="00933933" w:rsidRDefault="004B0E38" w:rsidP="009668D7">
            <w:pPr>
              <w:rPr>
                <w:rFonts w:ascii="Neue Haas Grotesk Display Pro" w:hAnsi="Neue Haas Grotesk Display Pro"/>
              </w:rPr>
            </w:pPr>
            <w:r w:rsidRPr="00933933">
              <w:rPr>
                <w:rFonts w:ascii="Neue Haas Grotesk Display Pro" w:hAnsi="Neue Haas Grotesk Display Pro"/>
                <w:b/>
              </w:rPr>
              <w:t xml:space="preserve"> </w:t>
            </w:r>
          </w:p>
        </w:tc>
        <w:tc>
          <w:tcPr>
            <w:tcW w:w="3261" w:type="dxa"/>
            <w:tcBorders>
              <w:top w:val="single" w:sz="4" w:space="0" w:color="000000"/>
              <w:left w:val="single" w:sz="4" w:space="0" w:color="000000"/>
              <w:bottom w:val="single" w:sz="4" w:space="0" w:color="000000"/>
              <w:right w:val="single" w:sz="4" w:space="0" w:color="000000"/>
            </w:tcBorders>
          </w:tcPr>
          <w:p w14:paraId="76CC612D" w14:textId="77777777" w:rsidR="004B0E38" w:rsidRPr="00933933" w:rsidRDefault="004B0E38" w:rsidP="009668D7">
            <w:pPr>
              <w:spacing w:line="239" w:lineRule="auto"/>
              <w:ind w:left="4" w:right="13"/>
              <w:rPr>
                <w:rFonts w:ascii="Neue Haas Grotesk Display Pro" w:hAnsi="Neue Haas Grotesk Display Pro"/>
              </w:rPr>
            </w:pPr>
            <w:r w:rsidRPr="00933933">
              <w:rPr>
                <w:rFonts w:ascii="Neue Haas Grotesk Display Pro" w:hAnsi="Neue Haas Grotesk Display Pro"/>
              </w:rPr>
              <w:t xml:space="preserve">Commitment to client involvement and empowerment.  </w:t>
            </w:r>
          </w:p>
          <w:p w14:paraId="19B8E021"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647B1CD7" w14:textId="77777777" w:rsidR="004B0E38" w:rsidRPr="00933933" w:rsidRDefault="004B0E38" w:rsidP="009668D7">
            <w:pPr>
              <w:spacing w:line="239" w:lineRule="auto"/>
              <w:ind w:left="4" w:right="27"/>
              <w:rPr>
                <w:rFonts w:ascii="Neue Haas Grotesk Display Pro" w:hAnsi="Neue Haas Grotesk Display Pro"/>
              </w:rPr>
            </w:pPr>
            <w:r w:rsidRPr="00933933">
              <w:rPr>
                <w:rFonts w:ascii="Neue Haas Grotesk Display Pro" w:hAnsi="Neue Haas Grotesk Display Pro"/>
              </w:rPr>
              <w:t xml:space="preserve">Respectful, compassionate, and non-judgemental approach.  </w:t>
            </w:r>
          </w:p>
          <w:p w14:paraId="620E4F8D"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5A0EC031" w14:textId="77777777" w:rsidR="004B0E38" w:rsidRPr="00933933" w:rsidRDefault="004B0E38" w:rsidP="009668D7">
            <w:pPr>
              <w:spacing w:after="2" w:line="238" w:lineRule="auto"/>
              <w:ind w:left="4"/>
              <w:rPr>
                <w:rFonts w:ascii="Neue Haas Grotesk Display Pro" w:hAnsi="Neue Haas Grotesk Display Pro"/>
              </w:rPr>
            </w:pPr>
            <w:r w:rsidRPr="00933933">
              <w:rPr>
                <w:rFonts w:ascii="Neue Haas Grotesk Display Pro" w:hAnsi="Neue Haas Grotesk Display Pro"/>
              </w:rPr>
              <w:t xml:space="preserve">Commitment to reflective practice and supervision.  </w:t>
            </w:r>
          </w:p>
          <w:p w14:paraId="02F00E31"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4E5D20FA" w14:textId="77777777" w:rsidR="004B0E38" w:rsidRPr="00933933" w:rsidRDefault="004B0E38" w:rsidP="009668D7">
            <w:pPr>
              <w:spacing w:line="239" w:lineRule="auto"/>
              <w:ind w:left="4"/>
              <w:rPr>
                <w:rFonts w:ascii="Neue Haas Grotesk Display Pro" w:hAnsi="Neue Haas Grotesk Display Pro"/>
              </w:rPr>
            </w:pPr>
            <w:r w:rsidRPr="00933933">
              <w:rPr>
                <w:rFonts w:ascii="Neue Haas Grotesk Display Pro" w:hAnsi="Neue Haas Grotesk Display Pro"/>
              </w:rPr>
              <w:t xml:space="preserve">Ability to manage exposure to distressing or traumatic circumstances.  </w:t>
            </w:r>
          </w:p>
          <w:p w14:paraId="65C6F2FC"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1C648810" w14:textId="77777777" w:rsidR="004B0E38" w:rsidRPr="00933933" w:rsidRDefault="004B0E38" w:rsidP="009668D7">
            <w:pPr>
              <w:spacing w:line="239" w:lineRule="auto"/>
              <w:ind w:left="4"/>
              <w:rPr>
                <w:rFonts w:ascii="Neue Haas Grotesk Display Pro" w:hAnsi="Neue Haas Grotesk Display Pro"/>
              </w:rPr>
            </w:pPr>
            <w:r w:rsidRPr="00933933">
              <w:rPr>
                <w:rFonts w:ascii="Neue Haas Grotesk Display Pro" w:hAnsi="Neue Haas Grotesk Display Pro"/>
              </w:rPr>
              <w:t xml:space="preserve">Ability to contain organisational stress and hold the distress of others.  </w:t>
            </w:r>
          </w:p>
          <w:p w14:paraId="57C49179"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2B0DA99F" w14:textId="77777777" w:rsidR="004B0E38" w:rsidRPr="00933933" w:rsidRDefault="004B0E38" w:rsidP="009668D7">
            <w:pPr>
              <w:spacing w:after="1" w:line="239" w:lineRule="auto"/>
              <w:ind w:left="4"/>
              <w:rPr>
                <w:rFonts w:ascii="Neue Haas Grotesk Display Pro" w:hAnsi="Neue Haas Grotesk Display Pro"/>
              </w:rPr>
            </w:pPr>
            <w:r w:rsidRPr="00933933">
              <w:rPr>
                <w:rFonts w:ascii="Neue Haas Grotesk Display Pro" w:hAnsi="Neue Haas Grotesk Display Pro"/>
              </w:rPr>
              <w:t xml:space="preserve">Ability to work to professional guidelines and ethical frameworks.  </w:t>
            </w:r>
          </w:p>
          <w:p w14:paraId="46310A5C"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p w14:paraId="62673DD7" w14:textId="77777777" w:rsidR="004B0E38" w:rsidRPr="00933933" w:rsidRDefault="004B0E38" w:rsidP="009668D7">
            <w:pPr>
              <w:spacing w:line="239" w:lineRule="auto"/>
              <w:ind w:left="4"/>
              <w:rPr>
                <w:rFonts w:ascii="Neue Haas Grotesk Display Pro" w:hAnsi="Neue Haas Grotesk Display Pro"/>
              </w:rPr>
            </w:pPr>
            <w:r w:rsidRPr="00933933">
              <w:rPr>
                <w:rFonts w:ascii="Neue Haas Grotesk Display Pro" w:hAnsi="Neue Haas Grotesk Display Pro"/>
              </w:rPr>
              <w:t xml:space="preserve">Willingness to travel occasionally and work outside normal office hours. </w:t>
            </w:r>
          </w:p>
          <w:p w14:paraId="2DBC59D1" w14:textId="77777777" w:rsidR="004B0E38" w:rsidRPr="00933933" w:rsidRDefault="004B0E38" w:rsidP="009668D7">
            <w:pPr>
              <w:ind w:left="4"/>
              <w:rPr>
                <w:rFonts w:ascii="Neue Haas Grotesk Display Pro" w:hAnsi="Neue Haas Grotesk Display Pro"/>
              </w:rPr>
            </w:pPr>
            <w:r w:rsidRPr="00933933">
              <w:rPr>
                <w:rFonts w:ascii="Neue Haas Grotesk Display Pro" w:hAnsi="Neue Haas Grotesk Display Pro"/>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DCE724E" w14:textId="77777777" w:rsidR="004B0E38" w:rsidRPr="00933933" w:rsidRDefault="004B0E38" w:rsidP="009668D7">
            <w:pPr>
              <w:ind w:left="2" w:right="34"/>
              <w:rPr>
                <w:rFonts w:ascii="Neue Haas Grotesk Display Pro" w:hAnsi="Neue Haas Grotesk Display Pro"/>
              </w:rPr>
            </w:pPr>
            <w:r w:rsidRPr="00933933">
              <w:rPr>
                <w:rFonts w:ascii="Neue Haas Grotesk Display Pro" w:hAnsi="Neue Haas Grotesk Display Pro"/>
              </w:rPr>
              <w:t xml:space="preserve">Experience presenting at conferences or contributing to research/audit. </w:t>
            </w:r>
          </w:p>
        </w:tc>
        <w:tc>
          <w:tcPr>
            <w:tcW w:w="1651" w:type="dxa"/>
            <w:tcBorders>
              <w:top w:val="single" w:sz="4" w:space="0" w:color="000000"/>
              <w:left w:val="single" w:sz="4" w:space="0" w:color="000000"/>
              <w:bottom w:val="single" w:sz="4" w:space="0" w:color="000000"/>
              <w:right w:val="single" w:sz="4" w:space="0" w:color="000000"/>
            </w:tcBorders>
          </w:tcPr>
          <w:p w14:paraId="6403E9D5" w14:textId="77777777" w:rsidR="004B0E38" w:rsidRPr="00933933" w:rsidRDefault="004B0E38" w:rsidP="009668D7">
            <w:pPr>
              <w:spacing w:line="239" w:lineRule="auto"/>
              <w:ind w:left="2"/>
              <w:rPr>
                <w:rFonts w:ascii="Neue Haas Grotesk Display Pro" w:hAnsi="Neue Haas Grotesk Display Pro"/>
              </w:rPr>
            </w:pPr>
            <w:r w:rsidRPr="00933933">
              <w:rPr>
                <w:rFonts w:ascii="Neue Haas Grotesk Display Pro" w:hAnsi="Neue Haas Grotesk Display Pro"/>
              </w:rPr>
              <w:t xml:space="preserve">Application form, job interview and </w:t>
            </w:r>
          </w:p>
          <w:p w14:paraId="052E85DF"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references </w:t>
            </w:r>
          </w:p>
          <w:p w14:paraId="64D2684B" w14:textId="77777777" w:rsidR="004B0E38" w:rsidRPr="00933933" w:rsidRDefault="004B0E38" w:rsidP="009668D7">
            <w:pPr>
              <w:ind w:left="2"/>
              <w:rPr>
                <w:rFonts w:ascii="Neue Haas Grotesk Display Pro" w:hAnsi="Neue Haas Grotesk Display Pro"/>
              </w:rPr>
            </w:pPr>
            <w:r w:rsidRPr="00933933">
              <w:rPr>
                <w:rFonts w:ascii="Neue Haas Grotesk Display Pro" w:hAnsi="Neue Haas Grotesk Display Pro"/>
              </w:rPr>
              <w:t xml:space="preserve"> </w:t>
            </w:r>
          </w:p>
        </w:tc>
      </w:tr>
    </w:tbl>
    <w:p w14:paraId="2038A984" w14:textId="77777777" w:rsidR="004B0E38" w:rsidRPr="00933933" w:rsidRDefault="004B0E38" w:rsidP="004B0E38">
      <w:pPr>
        <w:spacing w:after="196"/>
        <w:rPr>
          <w:rFonts w:ascii="Neue Haas Grotesk Display Pro" w:hAnsi="Neue Haas Grotesk Display Pro"/>
        </w:rPr>
      </w:pPr>
      <w:r w:rsidRPr="00933933">
        <w:rPr>
          <w:rFonts w:ascii="Neue Haas Grotesk Display Pro" w:hAnsi="Neue Haas Grotesk Display Pro"/>
          <w:b/>
        </w:rPr>
        <w:t xml:space="preserve"> </w:t>
      </w:r>
    </w:p>
    <w:p w14:paraId="79E6983C" w14:textId="77777777" w:rsidR="00565620" w:rsidRPr="00933933" w:rsidRDefault="00565620" w:rsidP="00565620">
      <w:pPr>
        <w:rPr>
          <w:rFonts w:ascii="Neue Haas Grotesk Display Pro" w:hAnsi="Neue Haas Grotesk Display Pro" w:cstheme="majorHAnsi"/>
          <w:b/>
          <w:bCs/>
        </w:rPr>
      </w:pPr>
      <w:r w:rsidRPr="00933933">
        <w:rPr>
          <w:rFonts w:ascii="Neue Haas Grotesk Display Pro" w:hAnsi="Neue Haas Grotesk Display Pro" w:cstheme="majorHAnsi"/>
          <w:b/>
          <w:bCs/>
        </w:rPr>
        <w:t>OTHER DETAILS   </w:t>
      </w:r>
    </w:p>
    <w:p w14:paraId="1E6B3387" w14:textId="77777777" w:rsidR="00565620" w:rsidRPr="00933933" w:rsidRDefault="00565620" w:rsidP="00565620">
      <w:pPr>
        <w:rPr>
          <w:rFonts w:ascii="Neue Haas Grotesk Display Pro" w:hAnsi="Neue Haas Grotesk Display Pro" w:cstheme="majorHAnsi"/>
        </w:rPr>
      </w:pPr>
      <w:r w:rsidRPr="00933933">
        <w:rPr>
          <w:rFonts w:ascii="Neue Haas Grotesk Display Pro" w:hAnsi="Neue Haas Grotesk Display Pro" w:cstheme="majorHAnsi"/>
        </w:rPr>
        <w:t> </w:t>
      </w:r>
    </w:p>
    <w:p w14:paraId="11A49418" w14:textId="77777777" w:rsidR="00565620" w:rsidRPr="00933933" w:rsidRDefault="00565620" w:rsidP="00565620">
      <w:pPr>
        <w:rPr>
          <w:rFonts w:ascii="Neue Haas Grotesk Display Pro" w:hAnsi="Neue Haas Grotesk Display Pro" w:cstheme="majorHAnsi"/>
        </w:rPr>
      </w:pPr>
      <w:r w:rsidRPr="00933933">
        <w:rPr>
          <w:rFonts w:ascii="Neue Haas Grotesk Display Pro" w:hAnsi="Neue Haas Grotesk Display Pro" w:cstheme="majorHAnsi"/>
        </w:rPr>
        <w:t>All staff are ambassadors for Guideposts and as such may be required from time to time to assist managers and fundraising in the promotion of Guidepost and its work. </w:t>
      </w:r>
    </w:p>
    <w:p w14:paraId="71D20C38" w14:textId="77777777" w:rsidR="00565620" w:rsidRPr="00933933" w:rsidRDefault="00565620" w:rsidP="00565620">
      <w:pPr>
        <w:rPr>
          <w:rFonts w:ascii="Neue Haas Grotesk Display Pro" w:hAnsi="Neue Haas Grotesk Display Pro" w:cstheme="majorHAnsi"/>
        </w:rPr>
      </w:pPr>
      <w:r w:rsidRPr="00933933">
        <w:rPr>
          <w:rFonts w:ascii="Neue Haas Grotesk Display Pro" w:hAnsi="Neue Haas Grotesk Display Pro" w:cstheme="majorHAnsi"/>
        </w:rPr>
        <w:t> </w:t>
      </w:r>
    </w:p>
    <w:p w14:paraId="222BC6B1" w14:textId="77777777" w:rsidR="00565620" w:rsidRPr="00933933" w:rsidRDefault="00565620" w:rsidP="00565620">
      <w:pPr>
        <w:rPr>
          <w:rFonts w:ascii="Neue Haas Grotesk Display Pro" w:hAnsi="Neue Haas Grotesk Display Pro" w:cstheme="majorHAnsi"/>
        </w:rPr>
      </w:pPr>
      <w:r w:rsidRPr="00933933">
        <w:rPr>
          <w:rFonts w:ascii="Neue Haas Grotesk Display Pro" w:hAnsi="Neue Haas Grotesk Display Pro" w:cstheme="majorHAnsi"/>
        </w:rPr>
        <w:t>All staff have a responsibility to look after the Health and Safety not only of those people who use our services but for themselves and their colleagues and should follow Guideposts Health and Safety Policy and Procedures.  </w:t>
      </w:r>
    </w:p>
    <w:p w14:paraId="04724201" w14:textId="77777777" w:rsidR="00565620" w:rsidRPr="00933933" w:rsidRDefault="00565620" w:rsidP="00565620">
      <w:pPr>
        <w:rPr>
          <w:rFonts w:ascii="Neue Haas Grotesk Display Pro" w:hAnsi="Neue Haas Grotesk Display Pro" w:cstheme="majorHAnsi"/>
        </w:rPr>
      </w:pPr>
      <w:r w:rsidRPr="00933933">
        <w:rPr>
          <w:rFonts w:ascii="Neue Haas Grotesk Display Pro" w:hAnsi="Neue Haas Grotesk Display Pro" w:cstheme="majorHAnsi"/>
        </w:rPr>
        <w:t> </w:t>
      </w:r>
    </w:p>
    <w:p w14:paraId="2E5AE1B4" w14:textId="77777777" w:rsidR="00565620" w:rsidRPr="00933933" w:rsidRDefault="00565620" w:rsidP="00565620">
      <w:pPr>
        <w:rPr>
          <w:rFonts w:ascii="Neue Haas Grotesk Display Pro" w:hAnsi="Neue Haas Grotesk Display Pro" w:cstheme="majorHAnsi"/>
        </w:rPr>
      </w:pPr>
      <w:r w:rsidRPr="00933933">
        <w:rPr>
          <w:rFonts w:ascii="Neue Haas Grotesk Display Pro" w:hAnsi="Neue Haas Grotesk Display Pro" w:cstheme="majorHAnsi"/>
        </w:rPr>
        <w:t>Guideposts is an Equal Opportunities employer.  </w:t>
      </w:r>
    </w:p>
    <w:p w14:paraId="6F9178D9" w14:textId="77777777" w:rsidR="00565620" w:rsidRPr="00933933" w:rsidRDefault="00565620" w:rsidP="00565620">
      <w:pPr>
        <w:rPr>
          <w:rFonts w:ascii="Neue Haas Grotesk Display Pro" w:hAnsi="Neue Haas Grotesk Display Pro" w:cstheme="majorHAnsi"/>
        </w:rPr>
      </w:pPr>
    </w:p>
    <w:p w14:paraId="391854B8" w14:textId="31D1ECAA" w:rsidR="00612A23" w:rsidRPr="00933933" w:rsidRDefault="00565620" w:rsidP="00612A23">
      <w:pPr>
        <w:rPr>
          <w:rFonts w:ascii="Neue Haas Grotesk Display Pro" w:hAnsi="Neue Haas Grotesk Display Pro" w:cstheme="majorHAnsi"/>
        </w:rPr>
      </w:pPr>
      <w:r w:rsidRPr="00933933">
        <w:rPr>
          <w:rFonts w:ascii="Neue Haas Grotesk Display Pro" w:hAnsi="Neue Haas Grotesk Display Pro" w:cstheme="majorHAnsi"/>
        </w:rPr>
        <w:t>This job description is not exhaustive but is provided to assist the post holder to know and understand the main duties of their role.  Responsibilities may be subject to review and may be varied in emphasis depending on operational requirements.  It may be amended from time to time in discussion with the post holder.</w:t>
      </w:r>
    </w:p>
    <w:p w14:paraId="0A244212" w14:textId="77777777" w:rsidR="0084293C" w:rsidRPr="00933933" w:rsidRDefault="0084293C" w:rsidP="00612A23">
      <w:pPr>
        <w:rPr>
          <w:rFonts w:ascii="Neue Haas Grotesk Display Pro" w:hAnsi="Neue Haas Grotesk Display Pro" w:cstheme="majorHAnsi"/>
        </w:rPr>
      </w:pPr>
    </w:p>
    <w:p w14:paraId="3420526D" w14:textId="34609E90" w:rsidR="0084293C" w:rsidRPr="00933933" w:rsidRDefault="0084293C" w:rsidP="00612A23">
      <w:pPr>
        <w:rPr>
          <w:rFonts w:ascii="Neue Haas Grotesk Display Pro" w:hAnsi="Neue Haas Grotesk Display Pro" w:cstheme="majorHAnsi"/>
        </w:rPr>
      </w:pPr>
      <w:r w:rsidRPr="00933933">
        <w:rPr>
          <w:rFonts w:ascii="Neue Haas Grotesk Display Pro" w:hAnsi="Neue Haas Grotesk Display Pro" w:cstheme="majorHAnsi"/>
        </w:rPr>
        <w:lastRenderedPageBreak/>
        <w:t>Where the postholder is required to use their own vehicle for work purposes, they must ensure that they have appropriate motor insurance which includes business use cover.</w:t>
      </w:r>
    </w:p>
    <w:sectPr w:rsidR="0084293C" w:rsidRPr="00933933" w:rsidSect="001728DD">
      <w:headerReference w:type="default" r:id="rId16"/>
      <w:pgSz w:w="11906" w:h="16838" w:code="9"/>
      <w:pgMar w:top="1440" w:right="1440" w:bottom="1440" w:left="1440" w:header="1418" w:footer="1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F3F1D" w14:textId="77777777" w:rsidR="00FB76D9" w:rsidRDefault="00FB76D9">
      <w:r>
        <w:separator/>
      </w:r>
    </w:p>
  </w:endnote>
  <w:endnote w:type="continuationSeparator" w:id="0">
    <w:p w14:paraId="35535F91" w14:textId="77777777" w:rsidR="00FB76D9" w:rsidRDefault="00FB76D9">
      <w:r>
        <w:continuationSeparator/>
      </w:r>
    </w:p>
  </w:endnote>
  <w:endnote w:type="continuationNotice" w:id="1">
    <w:p w14:paraId="610B051F" w14:textId="77777777" w:rsidR="00FB76D9" w:rsidRDefault="00FB76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Neue Haas Grotesk Display Pro">
    <w:altName w:val="Calibri"/>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92BEC" w14:textId="7724E7BD" w:rsidR="009C648C" w:rsidRDefault="009C648C">
    <w:pPr>
      <w:pStyle w:val="Footer"/>
    </w:pPr>
    <w:r w:rsidRPr="009C648C">
      <w:t>Therapeutic Coach Practitioner</w:t>
    </w:r>
    <w:r>
      <w:t xml:space="preserve"> JD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9B96B" w14:textId="77777777" w:rsidR="00FB76D9" w:rsidRDefault="00FB76D9">
      <w:r>
        <w:separator/>
      </w:r>
    </w:p>
  </w:footnote>
  <w:footnote w:type="continuationSeparator" w:id="0">
    <w:p w14:paraId="5A28F669" w14:textId="77777777" w:rsidR="00FB76D9" w:rsidRDefault="00FB76D9">
      <w:r>
        <w:continuationSeparator/>
      </w:r>
    </w:p>
  </w:footnote>
  <w:footnote w:type="continuationNotice" w:id="1">
    <w:p w14:paraId="44741C7A" w14:textId="77777777" w:rsidR="00FB76D9" w:rsidRDefault="00FB76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15A50" w14:textId="77777777" w:rsidR="009A328D" w:rsidRDefault="009A328D">
    <w:pPr>
      <w:spacing w:after="1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CCD84" w14:textId="5CE5D5B0" w:rsidR="009A328D" w:rsidRDefault="00D03B20">
    <w:pPr>
      <w:spacing w:after="160"/>
    </w:pPr>
    <w:r>
      <w:rPr>
        <w:noProof/>
      </w:rPr>
      <w:drawing>
        <wp:anchor distT="0" distB="0" distL="114300" distR="114300" simplePos="0" relativeHeight="251660288" behindDoc="1" locked="0" layoutInCell="1" allowOverlap="1" wp14:anchorId="78439CCC" wp14:editId="4D51001B">
          <wp:simplePos x="0" y="0"/>
          <wp:positionH relativeFrom="column">
            <wp:posOffset>-85725</wp:posOffset>
          </wp:positionH>
          <wp:positionV relativeFrom="paragraph">
            <wp:posOffset>-200025</wp:posOffset>
          </wp:positionV>
          <wp:extent cx="3725545" cy="1090930"/>
          <wp:effectExtent l="0" t="0" r="8255" b="0"/>
          <wp:wrapSquare wrapText="bothSides"/>
          <wp:docPr id="157702500" name="Picture 4">
            <a:extLst xmlns:a="http://schemas.openxmlformats.org/drawingml/2006/main">
              <a:ext uri="{FF2B5EF4-FFF2-40B4-BE49-F238E27FC236}">
                <a16:creationId xmlns:a16="http://schemas.microsoft.com/office/drawing/2014/main" id="{8DBB37BC-434F-454C-A756-3351614724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25545" cy="10909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BFDA7" w14:textId="77777777" w:rsidR="004B0E38" w:rsidRDefault="004B0E38">
    <w:pPr>
      <w:spacing w:after="1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04A9A" w14:textId="5FB40CA7" w:rsidR="004B0E38" w:rsidRDefault="004B0E38">
    <w:pPr>
      <w:ind w:lef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AE469" w14:textId="2DCB4BB0" w:rsidR="004B0E38" w:rsidRPr="007B5CF9" w:rsidRDefault="004B0E38" w:rsidP="007B5CF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F2F9C" w14:textId="54B1A68D" w:rsidR="009973E8" w:rsidRDefault="009973E8">
    <w:pPr>
      <w:pStyle w:val="Header"/>
    </w:pPr>
  </w:p>
  <w:p w14:paraId="7C526A5B" w14:textId="77777777" w:rsidR="009973E8" w:rsidRDefault="00997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5BB9"/>
    <w:multiLevelType w:val="multilevel"/>
    <w:tmpl w:val="1E2A7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B339F"/>
    <w:multiLevelType w:val="hybridMultilevel"/>
    <w:tmpl w:val="D4208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342B73"/>
    <w:multiLevelType w:val="hybridMultilevel"/>
    <w:tmpl w:val="0B30A1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4A70F3"/>
    <w:multiLevelType w:val="hybridMultilevel"/>
    <w:tmpl w:val="CE285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FCA5A5"/>
    <w:multiLevelType w:val="hybridMultilevel"/>
    <w:tmpl w:val="1AFC7EFE"/>
    <w:lvl w:ilvl="0" w:tplc="50149D9E">
      <w:start w:val="1"/>
      <w:numFmt w:val="bullet"/>
      <w:lvlText w:val=""/>
      <w:lvlJc w:val="left"/>
      <w:pPr>
        <w:ind w:left="720" w:hanging="360"/>
      </w:pPr>
      <w:rPr>
        <w:rFonts w:ascii="Symbol" w:hAnsi="Symbol" w:hint="default"/>
      </w:rPr>
    </w:lvl>
    <w:lvl w:ilvl="1" w:tplc="31B67650">
      <w:start w:val="1"/>
      <w:numFmt w:val="bullet"/>
      <w:lvlText w:val="o"/>
      <w:lvlJc w:val="left"/>
      <w:pPr>
        <w:ind w:left="1440" w:hanging="360"/>
      </w:pPr>
      <w:rPr>
        <w:rFonts w:ascii="Courier New" w:hAnsi="Courier New" w:hint="default"/>
      </w:rPr>
    </w:lvl>
    <w:lvl w:ilvl="2" w:tplc="37FAC81E">
      <w:start w:val="1"/>
      <w:numFmt w:val="bullet"/>
      <w:lvlText w:val=""/>
      <w:lvlJc w:val="left"/>
      <w:pPr>
        <w:ind w:left="2160" w:hanging="360"/>
      </w:pPr>
      <w:rPr>
        <w:rFonts w:ascii="Wingdings" w:hAnsi="Wingdings" w:hint="default"/>
      </w:rPr>
    </w:lvl>
    <w:lvl w:ilvl="3" w:tplc="C7EC3F2E">
      <w:start w:val="1"/>
      <w:numFmt w:val="bullet"/>
      <w:lvlText w:val=""/>
      <w:lvlJc w:val="left"/>
      <w:pPr>
        <w:ind w:left="2880" w:hanging="360"/>
      </w:pPr>
      <w:rPr>
        <w:rFonts w:ascii="Symbol" w:hAnsi="Symbol" w:hint="default"/>
      </w:rPr>
    </w:lvl>
    <w:lvl w:ilvl="4" w:tplc="22266422">
      <w:start w:val="1"/>
      <w:numFmt w:val="bullet"/>
      <w:lvlText w:val="o"/>
      <w:lvlJc w:val="left"/>
      <w:pPr>
        <w:ind w:left="3600" w:hanging="360"/>
      </w:pPr>
      <w:rPr>
        <w:rFonts w:ascii="Courier New" w:hAnsi="Courier New" w:hint="default"/>
      </w:rPr>
    </w:lvl>
    <w:lvl w:ilvl="5" w:tplc="EE4A451E">
      <w:start w:val="1"/>
      <w:numFmt w:val="bullet"/>
      <w:lvlText w:val=""/>
      <w:lvlJc w:val="left"/>
      <w:pPr>
        <w:ind w:left="4320" w:hanging="360"/>
      </w:pPr>
      <w:rPr>
        <w:rFonts w:ascii="Wingdings" w:hAnsi="Wingdings" w:hint="default"/>
      </w:rPr>
    </w:lvl>
    <w:lvl w:ilvl="6" w:tplc="0ECCED4E">
      <w:start w:val="1"/>
      <w:numFmt w:val="bullet"/>
      <w:lvlText w:val=""/>
      <w:lvlJc w:val="left"/>
      <w:pPr>
        <w:ind w:left="5040" w:hanging="360"/>
      </w:pPr>
      <w:rPr>
        <w:rFonts w:ascii="Symbol" w:hAnsi="Symbol" w:hint="default"/>
      </w:rPr>
    </w:lvl>
    <w:lvl w:ilvl="7" w:tplc="6E96FC16">
      <w:start w:val="1"/>
      <w:numFmt w:val="bullet"/>
      <w:lvlText w:val="o"/>
      <w:lvlJc w:val="left"/>
      <w:pPr>
        <w:ind w:left="5760" w:hanging="360"/>
      </w:pPr>
      <w:rPr>
        <w:rFonts w:ascii="Courier New" w:hAnsi="Courier New" w:hint="default"/>
      </w:rPr>
    </w:lvl>
    <w:lvl w:ilvl="8" w:tplc="90DA9936">
      <w:start w:val="1"/>
      <w:numFmt w:val="bullet"/>
      <w:lvlText w:val=""/>
      <w:lvlJc w:val="left"/>
      <w:pPr>
        <w:ind w:left="6480" w:hanging="360"/>
      </w:pPr>
      <w:rPr>
        <w:rFonts w:ascii="Wingdings" w:hAnsi="Wingdings" w:hint="default"/>
      </w:rPr>
    </w:lvl>
  </w:abstractNum>
  <w:abstractNum w:abstractNumId="5" w15:restartNumberingAfterBreak="0">
    <w:nsid w:val="189137B9"/>
    <w:multiLevelType w:val="hybridMultilevel"/>
    <w:tmpl w:val="F184D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B2776E"/>
    <w:multiLevelType w:val="hybridMultilevel"/>
    <w:tmpl w:val="1D325E42"/>
    <w:lvl w:ilvl="0" w:tplc="6156B53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2060E2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53C149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96A386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77CC18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356712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712FAA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9745E3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DF8546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C5156C5"/>
    <w:multiLevelType w:val="hybridMultilevel"/>
    <w:tmpl w:val="355695F2"/>
    <w:lvl w:ilvl="0" w:tplc="08087A9A">
      <w:start w:val="1"/>
      <w:numFmt w:val="bullet"/>
      <w:lvlText w:val="•"/>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69EE268">
      <w:start w:val="1"/>
      <w:numFmt w:val="bullet"/>
      <w:lvlText w:val="o"/>
      <w:lvlJc w:val="left"/>
      <w:pPr>
        <w:ind w:left="7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B6EBA78">
      <w:start w:val="1"/>
      <w:numFmt w:val="bullet"/>
      <w:lvlText w:val="▪"/>
      <w:lvlJc w:val="left"/>
      <w:pPr>
        <w:ind w:left="14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82090D8">
      <w:start w:val="1"/>
      <w:numFmt w:val="bullet"/>
      <w:lvlText w:val="•"/>
      <w:lvlJc w:val="left"/>
      <w:pPr>
        <w:ind w:left="21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080E860">
      <w:start w:val="1"/>
      <w:numFmt w:val="bullet"/>
      <w:lvlText w:val="o"/>
      <w:lvlJc w:val="left"/>
      <w:pPr>
        <w:ind w:left="29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4F26FA4">
      <w:start w:val="1"/>
      <w:numFmt w:val="bullet"/>
      <w:lvlText w:val="▪"/>
      <w:lvlJc w:val="left"/>
      <w:pPr>
        <w:ind w:left="36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D7252B0">
      <w:start w:val="1"/>
      <w:numFmt w:val="bullet"/>
      <w:lvlText w:val="•"/>
      <w:lvlJc w:val="left"/>
      <w:pPr>
        <w:ind w:left="4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054352E">
      <w:start w:val="1"/>
      <w:numFmt w:val="bullet"/>
      <w:lvlText w:val="o"/>
      <w:lvlJc w:val="left"/>
      <w:pPr>
        <w:ind w:left="50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CE846B0">
      <w:start w:val="1"/>
      <w:numFmt w:val="bullet"/>
      <w:lvlText w:val="▪"/>
      <w:lvlJc w:val="left"/>
      <w:pPr>
        <w:ind w:left="57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7E927DF"/>
    <w:multiLevelType w:val="multilevel"/>
    <w:tmpl w:val="9C863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EC220B"/>
    <w:multiLevelType w:val="hybridMultilevel"/>
    <w:tmpl w:val="6066B264"/>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0" w15:restartNumberingAfterBreak="0">
    <w:nsid w:val="3B0439B5"/>
    <w:multiLevelType w:val="hybridMultilevel"/>
    <w:tmpl w:val="125EE2CC"/>
    <w:lvl w:ilvl="0" w:tplc="4EAEFD3A">
      <w:start w:val="1"/>
      <w:numFmt w:val="bullet"/>
      <w:lvlText w:val="•"/>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C18C0D2">
      <w:start w:val="1"/>
      <w:numFmt w:val="bullet"/>
      <w:lvlText w:val="o"/>
      <w:lvlJc w:val="left"/>
      <w:pPr>
        <w:ind w:left="7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9E4164A">
      <w:start w:val="1"/>
      <w:numFmt w:val="bullet"/>
      <w:lvlText w:val="▪"/>
      <w:lvlJc w:val="left"/>
      <w:pPr>
        <w:ind w:left="14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46CEE14">
      <w:start w:val="1"/>
      <w:numFmt w:val="bullet"/>
      <w:lvlText w:val="•"/>
      <w:lvlJc w:val="left"/>
      <w:pPr>
        <w:ind w:left="21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50EB0E8">
      <w:start w:val="1"/>
      <w:numFmt w:val="bullet"/>
      <w:lvlText w:val="o"/>
      <w:lvlJc w:val="left"/>
      <w:pPr>
        <w:ind w:left="29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52A176C">
      <w:start w:val="1"/>
      <w:numFmt w:val="bullet"/>
      <w:lvlText w:val="▪"/>
      <w:lvlJc w:val="left"/>
      <w:pPr>
        <w:ind w:left="36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AEA0992">
      <w:start w:val="1"/>
      <w:numFmt w:val="bullet"/>
      <w:lvlText w:val="•"/>
      <w:lvlJc w:val="left"/>
      <w:pPr>
        <w:ind w:left="4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149D9E">
      <w:start w:val="1"/>
      <w:numFmt w:val="bullet"/>
      <w:lvlText w:val="o"/>
      <w:lvlJc w:val="left"/>
      <w:pPr>
        <w:ind w:left="50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18AF810">
      <w:start w:val="1"/>
      <w:numFmt w:val="bullet"/>
      <w:lvlText w:val="▪"/>
      <w:lvlJc w:val="left"/>
      <w:pPr>
        <w:ind w:left="57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D297E84"/>
    <w:multiLevelType w:val="multilevel"/>
    <w:tmpl w:val="A0AEA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E97489"/>
    <w:multiLevelType w:val="multilevel"/>
    <w:tmpl w:val="D6FE8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C70145"/>
    <w:multiLevelType w:val="hybridMultilevel"/>
    <w:tmpl w:val="C59ED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240C17"/>
    <w:multiLevelType w:val="hybridMultilevel"/>
    <w:tmpl w:val="F62EF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1707C1"/>
    <w:multiLevelType w:val="hybridMultilevel"/>
    <w:tmpl w:val="4B6CE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7E58F0"/>
    <w:multiLevelType w:val="hybridMultilevel"/>
    <w:tmpl w:val="E2F69C02"/>
    <w:lvl w:ilvl="0" w:tplc="701C716C">
      <w:start w:val="1"/>
      <w:numFmt w:val="bullet"/>
      <w:lvlText w:val=""/>
      <w:lvlJc w:val="left"/>
      <w:pPr>
        <w:ind w:left="720" w:hanging="360"/>
      </w:pPr>
      <w:rPr>
        <w:rFonts w:ascii="Symbol" w:hAnsi="Symbol" w:hint="default"/>
      </w:rPr>
    </w:lvl>
    <w:lvl w:ilvl="1" w:tplc="CDAA6A20">
      <w:start w:val="1"/>
      <w:numFmt w:val="bullet"/>
      <w:lvlText w:val="o"/>
      <w:lvlJc w:val="left"/>
      <w:pPr>
        <w:ind w:left="1440" w:hanging="360"/>
      </w:pPr>
      <w:rPr>
        <w:rFonts w:ascii="Courier New" w:hAnsi="Courier New" w:hint="default"/>
      </w:rPr>
    </w:lvl>
    <w:lvl w:ilvl="2" w:tplc="D12883EA">
      <w:start w:val="1"/>
      <w:numFmt w:val="bullet"/>
      <w:lvlText w:val=""/>
      <w:lvlJc w:val="left"/>
      <w:pPr>
        <w:ind w:left="2160" w:hanging="360"/>
      </w:pPr>
      <w:rPr>
        <w:rFonts w:ascii="Wingdings" w:hAnsi="Wingdings" w:hint="default"/>
      </w:rPr>
    </w:lvl>
    <w:lvl w:ilvl="3" w:tplc="09404B9A">
      <w:start w:val="1"/>
      <w:numFmt w:val="bullet"/>
      <w:lvlText w:val=""/>
      <w:lvlJc w:val="left"/>
      <w:pPr>
        <w:ind w:left="2880" w:hanging="360"/>
      </w:pPr>
      <w:rPr>
        <w:rFonts w:ascii="Symbol" w:hAnsi="Symbol" w:hint="default"/>
      </w:rPr>
    </w:lvl>
    <w:lvl w:ilvl="4" w:tplc="B94899AE">
      <w:start w:val="1"/>
      <w:numFmt w:val="bullet"/>
      <w:lvlText w:val="o"/>
      <w:lvlJc w:val="left"/>
      <w:pPr>
        <w:ind w:left="3600" w:hanging="360"/>
      </w:pPr>
      <w:rPr>
        <w:rFonts w:ascii="Courier New" w:hAnsi="Courier New" w:hint="default"/>
      </w:rPr>
    </w:lvl>
    <w:lvl w:ilvl="5" w:tplc="2F88CE54">
      <w:start w:val="1"/>
      <w:numFmt w:val="bullet"/>
      <w:lvlText w:val=""/>
      <w:lvlJc w:val="left"/>
      <w:pPr>
        <w:ind w:left="4320" w:hanging="360"/>
      </w:pPr>
      <w:rPr>
        <w:rFonts w:ascii="Wingdings" w:hAnsi="Wingdings" w:hint="default"/>
      </w:rPr>
    </w:lvl>
    <w:lvl w:ilvl="6" w:tplc="F7BED452">
      <w:start w:val="1"/>
      <w:numFmt w:val="bullet"/>
      <w:lvlText w:val=""/>
      <w:lvlJc w:val="left"/>
      <w:pPr>
        <w:ind w:left="5040" w:hanging="360"/>
      </w:pPr>
      <w:rPr>
        <w:rFonts w:ascii="Symbol" w:hAnsi="Symbol" w:hint="default"/>
      </w:rPr>
    </w:lvl>
    <w:lvl w:ilvl="7" w:tplc="E60016BA">
      <w:start w:val="1"/>
      <w:numFmt w:val="bullet"/>
      <w:lvlText w:val="o"/>
      <w:lvlJc w:val="left"/>
      <w:pPr>
        <w:ind w:left="5760" w:hanging="360"/>
      </w:pPr>
      <w:rPr>
        <w:rFonts w:ascii="Courier New" w:hAnsi="Courier New" w:hint="default"/>
      </w:rPr>
    </w:lvl>
    <w:lvl w:ilvl="8" w:tplc="49C0C58A">
      <w:start w:val="1"/>
      <w:numFmt w:val="bullet"/>
      <w:lvlText w:val=""/>
      <w:lvlJc w:val="left"/>
      <w:pPr>
        <w:ind w:left="6480" w:hanging="360"/>
      </w:pPr>
      <w:rPr>
        <w:rFonts w:ascii="Wingdings" w:hAnsi="Wingdings" w:hint="default"/>
      </w:rPr>
    </w:lvl>
  </w:abstractNum>
  <w:abstractNum w:abstractNumId="17" w15:restartNumberingAfterBreak="0">
    <w:nsid w:val="5B2D104D"/>
    <w:multiLevelType w:val="hybridMultilevel"/>
    <w:tmpl w:val="194009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19B4545"/>
    <w:multiLevelType w:val="hybridMultilevel"/>
    <w:tmpl w:val="3D241902"/>
    <w:lvl w:ilvl="0" w:tplc="A410718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91223A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FC65F2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1A6F0A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402D0F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2B2923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92C543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C9C953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41C311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61B94F6D"/>
    <w:multiLevelType w:val="hybridMultilevel"/>
    <w:tmpl w:val="BF861C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71A2BE0"/>
    <w:multiLevelType w:val="hybridMultilevel"/>
    <w:tmpl w:val="E2989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0E1BC1"/>
    <w:multiLevelType w:val="hybridMultilevel"/>
    <w:tmpl w:val="CF7EB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C5171D"/>
    <w:multiLevelType w:val="hybridMultilevel"/>
    <w:tmpl w:val="D152B2B6"/>
    <w:lvl w:ilvl="0" w:tplc="618EDBE4">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DBEB48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1A237D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ECE1AC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0AC0FC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664AA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91EF09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10872F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8445F8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71F7609A"/>
    <w:multiLevelType w:val="hybridMultilevel"/>
    <w:tmpl w:val="7408F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0651E5"/>
    <w:multiLevelType w:val="multilevel"/>
    <w:tmpl w:val="1D444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1F0064"/>
    <w:multiLevelType w:val="hybridMultilevel"/>
    <w:tmpl w:val="5EEAD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FD22C1"/>
    <w:multiLevelType w:val="multilevel"/>
    <w:tmpl w:val="084CC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5582450">
    <w:abstractNumId w:val="16"/>
  </w:num>
  <w:num w:numId="2" w16cid:durableId="1304771184">
    <w:abstractNumId w:val="4"/>
  </w:num>
  <w:num w:numId="3" w16cid:durableId="1641569257">
    <w:abstractNumId w:val="17"/>
  </w:num>
  <w:num w:numId="4" w16cid:durableId="1513714512">
    <w:abstractNumId w:val="3"/>
  </w:num>
  <w:num w:numId="5" w16cid:durableId="1118834967">
    <w:abstractNumId w:val="13"/>
  </w:num>
  <w:num w:numId="6" w16cid:durableId="1609123948">
    <w:abstractNumId w:val="1"/>
  </w:num>
  <w:num w:numId="7" w16cid:durableId="414475991">
    <w:abstractNumId w:val="11"/>
  </w:num>
  <w:num w:numId="8" w16cid:durableId="710227804">
    <w:abstractNumId w:val="0"/>
  </w:num>
  <w:num w:numId="9" w16cid:durableId="1716999885">
    <w:abstractNumId w:val="24"/>
  </w:num>
  <w:num w:numId="10" w16cid:durableId="651447814">
    <w:abstractNumId w:val="12"/>
  </w:num>
  <w:num w:numId="11" w16cid:durableId="2114087457">
    <w:abstractNumId w:val="26"/>
  </w:num>
  <w:num w:numId="12" w16cid:durableId="1623153911">
    <w:abstractNumId w:val="8"/>
  </w:num>
  <w:num w:numId="13" w16cid:durableId="382602545">
    <w:abstractNumId w:val="9"/>
  </w:num>
  <w:num w:numId="14" w16cid:durableId="180168708">
    <w:abstractNumId w:val="20"/>
  </w:num>
  <w:num w:numId="15" w16cid:durableId="1911502342">
    <w:abstractNumId w:val="18"/>
  </w:num>
  <w:num w:numId="16" w16cid:durableId="769469498">
    <w:abstractNumId w:val="10"/>
  </w:num>
  <w:num w:numId="17" w16cid:durableId="936861986">
    <w:abstractNumId w:val="22"/>
  </w:num>
  <w:num w:numId="18" w16cid:durableId="213346932">
    <w:abstractNumId w:val="6"/>
  </w:num>
  <w:num w:numId="19" w16cid:durableId="170874547">
    <w:abstractNumId w:val="7"/>
  </w:num>
  <w:num w:numId="20" w16cid:durableId="487210079">
    <w:abstractNumId w:val="14"/>
  </w:num>
  <w:num w:numId="21" w16cid:durableId="504907402">
    <w:abstractNumId w:val="21"/>
  </w:num>
  <w:num w:numId="22" w16cid:durableId="1011445063">
    <w:abstractNumId w:val="5"/>
  </w:num>
  <w:num w:numId="23" w16cid:durableId="449907151">
    <w:abstractNumId w:val="23"/>
  </w:num>
  <w:num w:numId="24" w16cid:durableId="1283882685">
    <w:abstractNumId w:val="19"/>
  </w:num>
  <w:num w:numId="25" w16cid:durableId="1181817373">
    <w:abstractNumId w:val="25"/>
  </w:num>
  <w:num w:numId="26" w16cid:durableId="1672828933">
    <w:abstractNumId w:val="2"/>
  </w:num>
  <w:num w:numId="27" w16cid:durableId="57266420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colormru v:ext="edit" colors="#09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620"/>
    <w:rsid w:val="000046D4"/>
    <w:rsid w:val="00021602"/>
    <w:rsid w:val="00044E86"/>
    <w:rsid w:val="000457DE"/>
    <w:rsid w:val="0007330F"/>
    <w:rsid w:val="000A327F"/>
    <w:rsid w:val="000D42EE"/>
    <w:rsid w:val="000E7C26"/>
    <w:rsid w:val="000F2AAC"/>
    <w:rsid w:val="00114764"/>
    <w:rsid w:val="00117E66"/>
    <w:rsid w:val="00133763"/>
    <w:rsid w:val="0014511F"/>
    <w:rsid w:val="001618CE"/>
    <w:rsid w:val="001728DD"/>
    <w:rsid w:val="001B1481"/>
    <w:rsid w:val="001E3B2E"/>
    <w:rsid w:val="001F0CC9"/>
    <w:rsid w:val="00202280"/>
    <w:rsid w:val="0021505F"/>
    <w:rsid w:val="00241487"/>
    <w:rsid w:val="002526FD"/>
    <w:rsid w:val="00254F97"/>
    <w:rsid w:val="0026281B"/>
    <w:rsid w:val="0027024A"/>
    <w:rsid w:val="0028248E"/>
    <w:rsid w:val="002973ED"/>
    <w:rsid w:val="002B2135"/>
    <w:rsid w:val="002C34FB"/>
    <w:rsid w:val="002C54F1"/>
    <w:rsid w:val="002E4235"/>
    <w:rsid w:val="002E4CEC"/>
    <w:rsid w:val="002F65B4"/>
    <w:rsid w:val="00303F87"/>
    <w:rsid w:val="00324E6E"/>
    <w:rsid w:val="003403CD"/>
    <w:rsid w:val="00364F7D"/>
    <w:rsid w:val="00397148"/>
    <w:rsid w:val="003A0A86"/>
    <w:rsid w:val="003A3370"/>
    <w:rsid w:val="003B6F40"/>
    <w:rsid w:val="003C4809"/>
    <w:rsid w:val="003D1340"/>
    <w:rsid w:val="00400375"/>
    <w:rsid w:val="004147CC"/>
    <w:rsid w:val="00430F23"/>
    <w:rsid w:val="00454AA4"/>
    <w:rsid w:val="0045570A"/>
    <w:rsid w:val="004628EE"/>
    <w:rsid w:val="00465107"/>
    <w:rsid w:val="0046633F"/>
    <w:rsid w:val="00475D93"/>
    <w:rsid w:val="00480C7C"/>
    <w:rsid w:val="004832EE"/>
    <w:rsid w:val="00486BB6"/>
    <w:rsid w:val="004A10A2"/>
    <w:rsid w:val="004A6DA2"/>
    <w:rsid w:val="004B0E38"/>
    <w:rsid w:val="004C69DB"/>
    <w:rsid w:val="004F06E2"/>
    <w:rsid w:val="00500DCA"/>
    <w:rsid w:val="005305F8"/>
    <w:rsid w:val="00532C35"/>
    <w:rsid w:val="00544F7E"/>
    <w:rsid w:val="005601EB"/>
    <w:rsid w:val="00565620"/>
    <w:rsid w:val="0057657D"/>
    <w:rsid w:val="005841F3"/>
    <w:rsid w:val="00594109"/>
    <w:rsid w:val="005C214B"/>
    <w:rsid w:val="005C6F19"/>
    <w:rsid w:val="005D3B64"/>
    <w:rsid w:val="005D4B07"/>
    <w:rsid w:val="005E0684"/>
    <w:rsid w:val="005F1A20"/>
    <w:rsid w:val="0060580C"/>
    <w:rsid w:val="00607F15"/>
    <w:rsid w:val="00612A23"/>
    <w:rsid w:val="00621929"/>
    <w:rsid w:val="00647F9D"/>
    <w:rsid w:val="00650C44"/>
    <w:rsid w:val="006554CC"/>
    <w:rsid w:val="00661975"/>
    <w:rsid w:val="00674FC2"/>
    <w:rsid w:val="006A1B18"/>
    <w:rsid w:val="006B4AB8"/>
    <w:rsid w:val="006D528E"/>
    <w:rsid w:val="006E3E12"/>
    <w:rsid w:val="006E5015"/>
    <w:rsid w:val="006E6916"/>
    <w:rsid w:val="006F6185"/>
    <w:rsid w:val="00720936"/>
    <w:rsid w:val="00734CB7"/>
    <w:rsid w:val="00742E83"/>
    <w:rsid w:val="0075027D"/>
    <w:rsid w:val="007531C6"/>
    <w:rsid w:val="00754CA7"/>
    <w:rsid w:val="00760895"/>
    <w:rsid w:val="0076334E"/>
    <w:rsid w:val="00783ADA"/>
    <w:rsid w:val="00784B1F"/>
    <w:rsid w:val="007854EB"/>
    <w:rsid w:val="007972CC"/>
    <w:rsid w:val="007B5CF9"/>
    <w:rsid w:val="007C22E5"/>
    <w:rsid w:val="007E0CCD"/>
    <w:rsid w:val="007E43E1"/>
    <w:rsid w:val="007E55FB"/>
    <w:rsid w:val="007E574C"/>
    <w:rsid w:val="007F1793"/>
    <w:rsid w:val="007F6DE5"/>
    <w:rsid w:val="008039F1"/>
    <w:rsid w:val="0083565E"/>
    <w:rsid w:val="00835D5C"/>
    <w:rsid w:val="0084293C"/>
    <w:rsid w:val="00885584"/>
    <w:rsid w:val="00894D37"/>
    <w:rsid w:val="0089615A"/>
    <w:rsid w:val="008B78CD"/>
    <w:rsid w:val="008C61BA"/>
    <w:rsid w:val="008D1674"/>
    <w:rsid w:val="008D5100"/>
    <w:rsid w:val="008E34EA"/>
    <w:rsid w:val="008E527F"/>
    <w:rsid w:val="008F1AE8"/>
    <w:rsid w:val="00911D94"/>
    <w:rsid w:val="00933933"/>
    <w:rsid w:val="00935E42"/>
    <w:rsid w:val="00952DC7"/>
    <w:rsid w:val="00957B86"/>
    <w:rsid w:val="009668D7"/>
    <w:rsid w:val="009948D7"/>
    <w:rsid w:val="009973E8"/>
    <w:rsid w:val="009A328D"/>
    <w:rsid w:val="009A4911"/>
    <w:rsid w:val="009B1D5A"/>
    <w:rsid w:val="009B3060"/>
    <w:rsid w:val="009C648C"/>
    <w:rsid w:val="009D1E9C"/>
    <w:rsid w:val="009E36ED"/>
    <w:rsid w:val="009E48E3"/>
    <w:rsid w:val="00A163EF"/>
    <w:rsid w:val="00A54B42"/>
    <w:rsid w:val="00A55625"/>
    <w:rsid w:val="00A60476"/>
    <w:rsid w:val="00AA65BE"/>
    <w:rsid w:val="00AC6A1D"/>
    <w:rsid w:val="00AD6F14"/>
    <w:rsid w:val="00AF273B"/>
    <w:rsid w:val="00AF4EE3"/>
    <w:rsid w:val="00B03D90"/>
    <w:rsid w:val="00B10122"/>
    <w:rsid w:val="00B24FFF"/>
    <w:rsid w:val="00B3522D"/>
    <w:rsid w:val="00B5047D"/>
    <w:rsid w:val="00B7697E"/>
    <w:rsid w:val="00B92CED"/>
    <w:rsid w:val="00BA764D"/>
    <w:rsid w:val="00BB70E6"/>
    <w:rsid w:val="00BD264B"/>
    <w:rsid w:val="00BF5FB5"/>
    <w:rsid w:val="00C21102"/>
    <w:rsid w:val="00C2450D"/>
    <w:rsid w:val="00C45565"/>
    <w:rsid w:val="00C476E9"/>
    <w:rsid w:val="00C658BC"/>
    <w:rsid w:val="00C81821"/>
    <w:rsid w:val="00C8230F"/>
    <w:rsid w:val="00C8457A"/>
    <w:rsid w:val="00CA570E"/>
    <w:rsid w:val="00CB0444"/>
    <w:rsid w:val="00CF6FBD"/>
    <w:rsid w:val="00D03B20"/>
    <w:rsid w:val="00D5326A"/>
    <w:rsid w:val="00D57177"/>
    <w:rsid w:val="00D60E41"/>
    <w:rsid w:val="00D627EC"/>
    <w:rsid w:val="00D642EB"/>
    <w:rsid w:val="00D97881"/>
    <w:rsid w:val="00DA1167"/>
    <w:rsid w:val="00DA20EF"/>
    <w:rsid w:val="00DA6015"/>
    <w:rsid w:val="00DB5E26"/>
    <w:rsid w:val="00DB6AF7"/>
    <w:rsid w:val="00DC66BB"/>
    <w:rsid w:val="00DE49FB"/>
    <w:rsid w:val="00DF43E1"/>
    <w:rsid w:val="00DF7F31"/>
    <w:rsid w:val="00E06746"/>
    <w:rsid w:val="00E20ACD"/>
    <w:rsid w:val="00E25554"/>
    <w:rsid w:val="00E33941"/>
    <w:rsid w:val="00E34B30"/>
    <w:rsid w:val="00E41BA8"/>
    <w:rsid w:val="00E635F5"/>
    <w:rsid w:val="00E654E6"/>
    <w:rsid w:val="00E819B1"/>
    <w:rsid w:val="00EC17FC"/>
    <w:rsid w:val="00EC4D4B"/>
    <w:rsid w:val="00EE088D"/>
    <w:rsid w:val="00F00F09"/>
    <w:rsid w:val="00F01CDB"/>
    <w:rsid w:val="00F0313D"/>
    <w:rsid w:val="00F30E06"/>
    <w:rsid w:val="00F331B4"/>
    <w:rsid w:val="00F55A70"/>
    <w:rsid w:val="00F7170E"/>
    <w:rsid w:val="00F93D42"/>
    <w:rsid w:val="00FB37D0"/>
    <w:rsid w:val="00FB76D9"/>
    <w:rsid w:val="00FC2FC3"/>
    <w:rsid w:val="00FD0CE9"/>
    <w:rsid w:val="00FE2207"/>
    <w:rsid w:val="00FE5A10"/>
    <w:rsid w:val="00FE685D"/>
    <w:rsid w:val="0378040F"/>
    <w:rsid w:val="06B0D3C1"/>
    <w:rsid w:val="17378DD9"/>
    <w:rsid w:val="18E6F874"/>
    <w:rsid w:val="1FD9317F"/>
    <w:rsid w:val="22DA768E"/>
    <w:rsid w:val="3104FA09"/>
    <w:rsid w:val="3A4DF1F0"/>
    <w:rsid w:val="4B9ADD0D"/>
    <w:rsid w:val="78C902D7"/>
    <w:rsid w:val="7AB3E97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9f"/>
    </o:shapedefaults>
    <o:shapelayout v:ext="edit">
      <o:idmap v:ext="edit" data="2"/>
    </o:shapelayout>
  </w:shapeDefaults>
  <w:decimalSymbol w:val="."/>
  <w:listSeparator w:val=","/>
  <w14:docId w14:val="3BD1C7AB"/>
  <w15:chartTrackingRefBased/>
  <w15:docId w15:val="{51C4A21C-55D9-4B8C-9314-18C68092A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2F65B4"/>
    <w:pPr>
      <w:keepNext/>
      <w:outlineLvl w:val="0"/>
    </w:pPr>
    <w:rPr>
      <w:rFonts w:ascii="Arial" w:hAnsi="Arial" w:cs="Arial"/>
      <w:sz w:val="22"/>
      <w:u w:val="single"/>
      <w:lang w:eastAsia="en-US"/>
    </w:rPr>
  </w:style>
  <w:style w:type="paragraph" w:styleId="Heading2">
    <w:name w:val="heading 2"/>
    <w:basedOn w:val="Normal"/>
    <w:next w:val="Normal"/>
    <w:qFormat/>
    <w:rsid w:val="002F65B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46633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F65B4"/>
    <w:pPr>
      <w:jc w:val="center"/>
    </w:pPr>
    <w:rPr>
      <w:rFonts w:ascii="Arial" w:hAnsi="Arial" w:cs="Arial"/>
      <w:b/>
      <w:bCs/>
      <w:lang w:eastAsia="en-US"/>
    </w:rPr>
  </w:style>
  <w:style w:type="paragraph" w:styleId="BodyText">
    <w:name w:val="Body Text"/>
    <w:basedOn w:val="Normal"/>
    <w:rsid w:val="002F65B4"/>
    <w:rPr>
      <w:rFonts w:ascii="Arial" w:hAnsi="Arial" w:cs="Arial"/>
      <w:sz w:val="22"/>
      <w:lang w:eastAsia="en-US"/>
    </w:rPr>
  </w:style>
  <w:style w:type="character" w:styleId="Hyperlink">
    <w:name w:val="Hyperlink"/>
    <w:rsid w:val="00D60E41"/>
    <w:rPr>
      <w:color w:val="0000FF"/>
      <w:u w:val="single"/>
    </w:rPr>
  </w:style>
  <w:style w:type="character" w:customStyle="1" w:styleId="EmailStyle18">
    <w:name w:val="EmailStyle18"/>
    <w:semiHidden/>
    <w:rsid w:val="00754CA7"/>
    <w:rPr>
      <w:rFonts w:ascii="Calibri" w:hAnsi="Calibri"/>
      <w:b w:val="0"/>
      <w:bCs w:val="0"/>
      <w:i w:val="0"/>
      <w:iCs w:val="0"/>
      <w:strike w:val="0"/>
      <w:color w:val="auto"/>
      <w:sz w:val="22"/>
      <w:szCs w:val="22"/>
      <w:u w:val="none"/>
    </w:rPr>
  </w:style>
  <w:style w:type="character" w:styleId="Strong">
    <w:name w:val="Strong"/>
    <w:qFormat/>
    <w:rsid w:val="00754CA7"/>
    <w:rPr>
      <w:b/>
      <w:bCs/>
    </w:rPr>
  </w:style>
  <w:style w:type="paragraph" w:styleId="Header">
    <w:name w:val="header"/>
    <w:basedOn w:val="Normal"/>
    <w:link w:val="HeaderChar"/>
    <w:uiPriority w:val="99"/>
    <w:rsid w:val="00754CA7"/>
    <w:pPr>
      <w:tabs>
        <w:tab w:val="center" w:pos="4153"/>
        <w:tab w:val="right" w:pos="8306"/>
      </w:tabs>
    </w:pPr>
  </w:style>
  <w:style w:type="paragraph" w:styleId="Footer">
    <w:name w:val="footer"/>
    <w:basedOn w:val="Normal"/>
    <w:rsid w:val="00754CA7"/>
    <w:pPr>
      <w:tabs>
        <w:tab w:val="center" w:pos="4153"/>
        <w:tab w:val="right" w:pos="8306"/>
      </w:tabs>
    </w:pPr>
  </w:style>
  <w:style w:type="character" w:customStyle="1" w:styleId="HeaderChar">
    <w:name w:val="Header Char"/>
    <w:link w:val="Header"/>
    <w:uiPriority w:val="99"/>
    <w:rsid w:val="009973E8"/>
    <w:rPr>
      <w:sz w:val="24"/>
      <w:szCs w:val="24"/>
      <w:lang w:val="en-GB" w:eastAsia="en-GB"/>
    </w:rPr>
  </w:style>
  <w:style w:type="paragraph" w:styleId="BalloonText">
    <w:name w:val="Balloon Text"/>
    <w:basedOn w:val="Normal"/>
    <w:link w:val="BalloonTextChar"/>
    <w:rsid w:val="009973E8"/>
    <w:rPr>
      <w:rFonts w:ascii="Tahoma" w:hAnsi="Tahoma" w:cs="Tahoma"/>
      <w:sz w:val="16"/>
      <w:szCs w:val="16"/>
    </w:rPr>
  </w:style>
  <w:style w:type="character" w:customStyle="1" w:styleId="BalloonTextChar">
    <w:name w:val="Balloon Text Char"/>
    <w:link w:val="BalloonText"/>
    <w:rsid w:val="009973E8"/>
    <w:rPr>
      <w:rFonts w:ascii="Tahoma" w:hAnsi="Tahoma" w:cs="Tahoma"/>
      <w:sz w:val="16"/>
      <w:szCs w:val="16"/>
      <w:lang w:val="en-GB" w:eastAsia="en-GB"/>
    </w:rPr>
  </w:style>
  <w:style w:type="paragraph" w:styleId="ListParagraph">
    <w:name w:val="List Paragraph"/>
    <w:basedOn w:val="Normal"/>
    <w:uiPriority w:val="34"/>
    <w:qFormat/>
    <w:rsid w:val="00364F7D"/>
    <w:pPr>
      <w:spacing w:after="200" w:line="276" w:lineRule="auto"/>
      <w:ind w:left="720"/>
      <w:contextualSpacing/>
    </w:pPr>
    <w:rPr>
      <w:rFonts w:ascii="Calibri" w:hAnsi="Calibri"/>
      <w:sz w:val="22"/>
      <w:szCs w:val="22"/>
    </w:rPr>
  </w:style>
  <w:style w:type="table" w:styleId="TableGrid">
    <w:name w:val="Table Grid"/>
    <w:basedOn w:val="TableNormal"/>
    <w:rsid w:val="005656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46633F"/>
    <w:rPr>
      <w:rFonts w:asciiTheme="majorHAnsi" w:eastAsiaTheme="majorEastAsia" w:hAnsiTheme="majorHAnsi" w:cstheme="majorBidi"/>
      <w:color w:val="1F3763" w:themeColor="accent1" w:themeShade="7F"/>
      <w:sz w:val="24"/>
      <w:szCs w:val="24"/>
    </w:rPr>
  </w:style>
  <w:style w:type="table" w:customStyle="1" w:styleId="TableGrid0">
    <w:name w:val="TableGrid"/>
    <w:rsid w:val="004B0E38"/>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378781">
      <w:bodyDiv w:val="1"/>
      <w:marLeft w:val="0"/>
      <w:marRight w:val="0"/>
      <w:marTop w:val="0"/>
      <w:marBottom w:val="0"/>
      <w:divBdr>
        <w:top w:val="none" w:sz="0" w:space="0" w:color="auto"/>
        <w:left w:val="none" w:sz="0" w:space="0" w:color="auto"/>
        <w:bottom w:val="none" w:sz="0" w:space="0" w:color="auto"/>
        <w:right w:val="none" w:sz="0" w:space="0" w:color="auto"/>
      </w:divBdr>
    </w:div>
    <w:div w:id="1550065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en%20Patio\Desktop\Letterhead%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9a32f0-70ed-4649-af6f-f9ec8a926d02">
      <Terms xmlns="http://schemas.microsoft.com/office/infopath/2007/PartnerControls"/>
    </lcf76f155ced4ddcb4097134ff3c332f>
    <TaxCatchAll xmlns="c1e28540-b82d-4a91-aeb2-555a479f4cb4" xsi:nil="true"/>
    <Typeofsupport xmlns="a29a32f0-70ed-4649-af6f-f9ec8a926d0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A4E46E5DAEA44DA996075239882E8B" ma:contentTypeVersion="20" ma:contentTypeDescription="Create a new document." ma:contentTypeScope="" ma:versionID="4583ade581780849283c6adaec486722">
  <xsd:schema xmlns:xsd="http://www.w3.org/2001/XMLSchema" xmlns:xs="http://www.w3.org/2001/XMLSchema" xmlns:p="http://schemas.microsoft.com/office/2006/metadata/properties" xmlns:ns2="c1e28540-b82d-4a91-aeb2-555a479f4cb4" xmlns:ns3="a29a32f0-70ed-4649-af6f-f9ec8a926d02" targetNamespace="http://schemas.microsoft.com/office/2006/metadata/properties" ma:root="true" ma:fieldsID="d69cd8759ccf2d608278e7720a1e36e3" ns2:_="" ns3:_="">
    <xsd:import namespace="c1e28540-b82d-4a91-aeb2-555a479f4cb4"/>
    <xsd:import namespace="a29a32f0-70ed-4649-af6f-f9ec8a926d0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Typeofsupport"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28540-b82d-4a91-aeb2-555a479f4cb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4e5161d-3de1-4dc8-8085-c9dde135895f}" ma:internalName="TaxCatchAll" ma:showField="CatchAllData" ma:web="c1e28540-b82d-4a91-aeb2-555a479f4cb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9a32f0-70ed-4649-af6f-f9ec8a926d0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0b2387-9a57-4724-93be-2e4e35cdf9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Typeofsupport" ma:index="25" nillable="true" ma:displayName="Type of support" ma:description="Applic for access to Hub Activity Day" ma:format="Dropdown" ma:internalName="Typeofsupport">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FB606D-8168-44F0-A853-B132F48AD4C7}">
  <ds:schemaRefs>
    <ds:schemaRef ds:uri="http://schemas.microsoft.com/office/2006/metadata/properties"/>
    <ds:schemaRef ds:uri="http://schemas.microsoft.com/office/infopath/2007/PartnerControls"/>
    <ds:schemaRef ds:uri="a29a32f0-70ed-4649-af6f-f9ec8a926d02"/>
    <ds:schemaRef ds:uri="c1e28540-b82d-4a91-aeb2-555a479f4cb4"/>
  </ds:schemaRefs>
</ds:datastoreItem>
</file>

<file path=customXml/itemProps2.xml><?xml version="1.0" encoding="utf-8"?>
<ds:datastoreItem xmlns:ds="http://schemas.openxmlformats.org/officeDocument/2006/customXml" ds:itemID="{F71A45D8-5162-4C93-B57F-D9DF42978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28540-b82d-4a91-aeb2-555a479f4cb4"/>
    <ds:schemaRef ds:uri="a29a32f0-70ed-4649-af6f-f9ec8a926d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2C861F-7DFD-4612-B2E9-9686B9DA4F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Letterhead 2024</Template>
  <TotalTime>58</TotalTime>
  <Pages>10</Pages>
  <Words>1869</Words>
  <Characters>10658</Characters>
  <Application>Microsoft Office Word</Application>
  <DocSecurity>0</DocSecurity>
  <Lines>88</Lines>
  <Paragraphs>25</Paragraphs>
  <ScaleCrop>false</ScaleCrop>
  <Company>GPT</Company>
  <LinksUpToDate>false</LinksUpToDate>
  <CharactersWithSpaces>12502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Fundraising Letterhead 2023</dc:title>
  <dc:subject/>
  <dc:creator>Karen Patio</dc:creator>
  <cp:keywords/>
  <cp:lastModifiedBy>Karen Patio</cp:lastModifiedBy>
  <cp:revision>27</cp:revision>
  <cp:lastPrinted>2023-03-15T23:27:00Z</cp:lastPrinted>
  <dcterms:created xsi:type="dcterms:W3CDTF">2026-09-30T12:47:00Z</dcterms:created>
  <dcterms:modified xsi:type="dcterms:W3CDTF">2026-10-01T08:24:00Z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0x0101004FA4E46E5DAEA44DA996075239882E8B</vt:lpwstr>
  </property>
  <property fmtid="{D5CDD505-2E9C-101B-9397-08002B2CF9AE}" pid="3" name="MediaServiceImageTags">
    <vt:lpwstr/>
  </property>
</Properties>
</file>